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795683179"/>
        <w:docPartObj>
          <w:docPartGallery w:val="Cover Pages"/>
          <w:docPartUnique/>
        </w:docPartObj>
      </w:sdtPr>
      <w:sdtEndPr/>
      <w:sdtContent>
        <w:p w14:paraId="1A01D5A6" w14:textId="77777777" w:rsidR="009A0C4C" w:rsidRDefault="009A0C4C">
          <w:r>
            <w:rPr>
              <w:noProof/>
              <w:lang w:val="es-CO" w:eastAsia="es-CO"/>
            </w:rPr>
            <mc:AlternateContent>
              <mc:Choice Requires="wpg">
                <w:drawing>
                  <wp:anchor distT="0" distB="0" distL="114300" distR="114300" simplePos="0" relativeHeight="251705344" behindDoc="1" locked="0" layoutInCell="1" allowOverlap="1" wp14:anchorId="15822CD3" wp14:editId="3DFE5BC4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2920" cy="7068185"/>
                    <wp:effectExtent l="0" t="0" r="0" b="0"/>
                    <wp:wrapNone/>
                    <wp:docPr id="125" name="Grupo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3302" cy="7068185"/>
                              <a:chOff x="0" y="0"/>
                              <a:chExt cx="5557520" cy="5404485"/>
                            </a:xfrm>
                            <a:solidFill>
                              <a:srgbClr val="0070C0"/>
                            </a:solidFill>
                          </wpg:grpSpPr>
                          <wps:wsp>
                            <wps:cNvPr id="126" name="Forma libre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1DB63E64" w14:textId="77777777" w:rsidR="00996068" w:rsidRDefault="009A0C4C">
                                  <w:pPr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72"/>
                                      <w:szCs w:val="72"/>
                                      <w:lang w:val="es-CO"/>
                                    </w:rPr>
                                  </w:pPr>
                                  <w:r w:rsidRPr="009A0C4C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72"/>
                                      <w:szCs w:val="72"/>
                                      <w:lang w:val="es-CO"/>
                                    </w:rPr>
                                    <w:t>CARTA</w:t>
                                  </w:r>
                                  <w:r w:rsidR="00752D19" w:rsidRPr="00752D19">
                                    <w:rPr>
                                      <w:noProof/>
                                      <w:lang w:val="es-CO" w:eastAsia="es-CO"/>
                                    </w:rPr>
                                    <w:t xml:space="preserve"> </w:t>
                                  </w:r>
                                  <w:r w:rsidRPr="009A0C4C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72"/>
                                      <w:szCs w:val="72"/>
                                      <w:lang w:val="es-CO"/>
                                    </w:rPr>
                                    <w:t xml:space="preserve"> DE TRATO DIGNO</w:t>
                                  </w:r>
                                </w:p>
                                <w:p w14:paraId="73843B7F" w14:textId="77777777" w:rsidR="009A0C4C" w:rsidRPr="00996068" w:rsidRDefault="00996068">
                                  <w:pPr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44"/>
                                      <w:szCs w:val="44"/>
                                      <w:lang w:val="es-CO"/>
                                    </w:rPr>
                                  </w:pPr>
                                  <w:r w:rsidRPr="00996068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44"/>
                                      <w:szCs w:val="44"/>
                                      <w:lang w:val="es-CO"/>
                                    </w:rPr>
                                    <w:t>AGUAS DEL HUILA S.A.E.S.P</w:t>
                                  </w:r>
                                  <w:r w:rsidR="009A0C4C" w:rsidRPr="00996068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44"/>
                                      <w:szCs w:val="44"/>
                                      <w:lang w:val="es-CO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orma libre 11"/>
                            <wps:cNvSpPr>
                              <a:spLocks/>
                            </wps:cNvSpPr>
                            <wps:spPr bwMode="auto">
                              <a:xfrm>
                                <a:off x="860852" y="4711519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15822CD3" id="Grupo 125" o:spid="_x0000_s1026" style="position:absolute;left:0;text-align:left;margin-left:0;margin-top:0;width:539.6pt;height:556.55pt;z-index:-251611136;mso-width-percent:1154;mso-height-percent:670;mso-top-percent:45;mso-position-horizontal:center;mso-position-horizontal-relative:margin;mso-position-vertical-relative:page;mso-width-percent:1154;mso-height-percent:670;mso-top-percent:45;mso-width-relative:margin" coordsize="55575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">
                    <o:lock v:ext="edit" aspectratio="t"/>
                    <v:shape id="Forma libre 10" o:spid="_x0000_s1027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" adj="-11796480,,5400" path="m,c,644,,644,,644v23,6,62,14,113,21c250,685,476,700,720,644v,-27,,-27,,-27c720,,720,,720,,,,,,,e" filled="f" stroked="f"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14:paraId="1DB63E64" w14:textId="77777777" w:rsidR="00996068" w:rsidRDefault="009A0C4C">
                            <w:pPr>
                              <w:rPr>
                                <w:rFonts w:ascii="Arial Rounded MT Bold" w:hAnsi="Arial Rounded MT Bold"/>
                                <w:color w:val="FFFFFF" w:themeColor="background1"/>
                                <w:sz w:val="72"/>
                                <w:szCs w:val="72"/>
                                <w:lang w:val="es-CO"/>
                              </w:rPr>
                            </w:pPr>
                            <w:r w:rsidRPr="009A0C4C">
                              <w:rPr>
                                <w:rFonts w:ascii="Arial Rounded MT Bold" w:hAnsi="Arial Rounded MT Bold"/>
                                <w:color w:val="FFFFFF" w:themeColor="background1"/>
                                <w:sz w:val="72"/>
                                <w:szCs w:val="72"/>
                                <w:lang w:val="es-CO"/>
                              </w:rPr>
                              <w:t>CARTA</w:t>
                            </w:r>
                            <w:r w:rsidR="00752D19" w:rsidRPr="00752D19">
                              <w:rPr>
                                <w:noProof/>
                                <w:lang w:val="es-CO" w:eastAsia="es-CO"/>
                              </w:rPr>
                              <w:t xml:space="preserve"> </w:t>
                            </w:r>
                            <w:r w:rsidRPr="009A0C4C">
                              <w:rPr>
                                <w:rFonts w:ascii="Arial Rounded MT Bold" w:hAnsi="Arial Rounded MT Bold"/>
                                <w:color w:val="FFFFFF" w:themeColor="background1"/>
                                <w:sz w:val="72"/>
                                <w:szCs w:val="72"/>
                                <w:lang w:val="es-CO"/>
                              </w:rPr>
                              <w:t xml:space="preserve"> DE TRATO DIGNO</w:t>
                            </w:r>
                          </w:p>
                          <w:p w14:paraId="73843B7F" w14:textId="77777777" w:rsidR="009A0C4C" w:rsidRPr="00996068" w:rsidRDefault="00996068">
                            <w:pPr>
                              <w:rPr>
                                <w:rFonts w:ascii="Arial Rounded MT Bold" w:hAnsi="Arial Rounded MT Bold"/>
                                <w:color w:val="FFFFFF" w:themeColor="background1"/>
                                <w:sz w:val="44"/>
                                <w:szCs w:val="44"/>
                                <w:lang w:val="es-CO"/>
                              </w:rPr>
                            </w:pPr>
                            <w:r w:rsidRPr="00996068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4"/>
                                <w:szCs w:val="44"/>
                                <w:lang w:val="es-CO"/>
                              </w:rPr>
                              <w:t>AGUAS DEL HUILA S.A.E.S.P</w:t>
                            </w:r>
                            <w:r w:rsidR="009A0C4C" w:rsidRPr="00996068">
                              <w:rPr>
                                <w:rFonts w:ascii="Arial Rounded MT Bold" w:hAnsi="Arial Rounded MT Bold"/>
                                <w:color w:val="FFFFFF" w:themeColor="background1"/>
                                <w:sz w:val="44"/>
                                <w:szCs w:val="44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Forma libre 11" o:spid="_x0000_s1028" style="position:absolute;left:8608;top:47115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" path="m607,c450,44,300,57,176,57,109,57,49,53,,48,66,58,152,66,251,66,358,66,480,56,607,27,607,,607,,607,e" filled="f" stroked="f"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</w:p>
        <w:p w14:paraId="536DF5AE" w14:textId="6179DADC" w:rsidR="00752D19" w:rsidRDefault="00752D19">
          <w:r w:rsidRPr="00AA4074">
            <w:rPr>
              <w:noProof/>
              <w:sz w:val="48"/>
              <w:szCs w:val="48"/>
              <w:lang w:val="es-CO" w:eastAsia="es-CO"/>
            </w:rPr>
            <w:drawing>
              <wp:anchor distT="0" distB="0" distL="114300" distR="114300" simplePos="0" relativeHeight="251685888" behindDoc="0" locked="0" layoutInCell="1" allowOverlap="1" wp14:anchorId="02A28F27" wp14:editId="1ACE0CE8">
                <wp:simplePos x="0" y="0"/>
                <wp:positionH relativeFrom="margin">
                  <wp:posOffset>289560</wp:posOffset>
                </wp:positionH>
                <wp:positionV relativeFrom="paragraph">
                  <wp:posOffset>7111649</wp:posOffset>
                </wp:positionV>
                <wp:extent cx="3152348" cy="2156243"/>
                <wp:effectExtent l="0" t="0" r="0" b="0"/>
                <wp:wrapNone/>
                <wp:docPr id="27" name="Imagen 27" descr="Imagen relaciona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magen relaciona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2348" cy="21562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A0C4C">
            <w:rPr>
              <w:noProof/>
              <w:lang w:val="es-CO" w:eastAsia="es-CO"/>
            </w:rPr>
            <mc:AlternateContent>
              <mc:Choice Requires="wps">
                <w:drawing>
                  <wp:anchor distT="0" distB="0" distL="114300" distR="114300" simplePos="0" relativeHeight="251706368" behindDoc="0" locked="0" layoutInCell="1" allowOverlap="1" wp14:anchorId="774C1687" wp14:editId="3D092C95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0" name="Rectángulo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Año"/>
                                  <w:tag w:val=""/>
                                  <w:id w:val="-1423560258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5-10-21T00:00:00Z">
                                    <w:dateFormat w:val="yyyy"/>
                                    <w:lid w:val="es-E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0BF55176" w14:textId="3F70B26D" w:rsidR="009A0C4C" w:rsidRDefault="00A87061">
                                    <w:pPr>
                                      <w:pStyle w:val="Sinespaciado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2025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774C1687" id="Rectángulo 130" o:spid="_x0000_s1029" style="position:absolute;left:0;text-align:left;margin-left:-4.4pt;margin-top:0;width:46.8pt;height:77.75pt;z-index:251706368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" fillcolor="#4a66ac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Año"/>
                            <w:tag w:val=""/>
                            <w:id w:val="-1423560258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5-10-21T00:00:00Z">
                              <w:dateFormat w:val="yyyy"/>
                              <w:lid w:val="es-E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0BF55176" w14:textId="3F70B26D" w:rsidR="009A0C4C" w:rsidRDefault="00A87061">
                              <w:pPr>
                                <w:pStyle w:val="Sinespaciado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2025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9A0C4C">
            <w:br w:type="page"/>
          </w:r>
        </w:p>
        <w:tbl>
          <w:tblPr>
            <w:tblStyle w:val="Tablaconcuadrcula"/>
            <w:tblpPr w:leftFromText="141" w:rightFromText="141" w:vertAnchor="page" w:horzAnchor="margin" w:tblpXSpec="center" w:tblpY="6879"/>
            <w:tblW w:w="4441" w:type="pct"/>
            <w:tblBorders>
              <w:top w:val="double" w:sz="4" w:space="0" w:color="297FD5" w:themeColor="accent3"/>
              <w:left w:val="double" w:sz="4" w:space="0" w:color="297FD5" w:themeColor="accent3"/>
              <w:bottom w:val="double" w:sz="4" w:space="0" w:color="297FD5" w:themeColor="accent3"/>
              <w:right w:val="double" w:sz="4" w:space="0" w:color="297FD5" w:themeColor="accent3"/>
              <w:insideH w:val="double" w:sz="4" w:space="0" w:color="297FD5" w:themeColor="accent3"/>
              <w:insideV w:val="double" w:sz="4" w:space="0" w:color="297FD5" w:themeColor="accent3"/>
            </w:tblBorders>
            <w:tblLayout w:type="fixed"/>
            <w:tblLook w:val="04A0" w:firstRow="1" w:lastRow="0" w:firstColumn="1" w:lastColumn="0" w:noHBand="0" w:noVBand="1"/>
          </w:tblPr>
          <w:tblGrid>
            <w:gridCol w:w="1145"/>
            <w:gridCol w:w="1304"/>
            <w:gridCol w:w="1452"/>
            <w:gridCol w:w="3328"/>
            <w:gridCol w:w="1594"/>
            <w:gridCol w:w="1304"/>
          </w:tblGrid>
          <w:tr w:rsidR="00A57A11" w:rsidRPr="00970656" w14:paraId="795371A1" w14:textId="77777777" w:rsidTr="00A57A11">
            <w:trPr>
              <w:trHeight w:val="505"/>
            </w:trPr>
            <w:tc>
              <w:tcPr>
                <w:tcW w:w="565" w:type="pct"/>
                <w:shd w:val="clear" w:color="auto" w:fill="92D050"/>
                <w:vAlign w:val="bottom"/>
              </w:tcPr>
              <w:p w14:paraId="3C76ECC7" w14:textId="77777777" w:rsidR="00EC025E" w:rsidRPr="00C761BA" w:rsidRDefault="00EC025E" w:rsidP="00A57A11">
                <w:pPr>
                  <w:spacing w:after="200" w:line="276" w:lineRule="auto"/>
                  <w:jc w:val="center"/>
                  <w:rPr>
                    <w:rFonts w:ascii="Arial Rounded MT Bold" w:eastAsiaTheme="minorEastAsia" w:hAnsi="Arial Rounded MT Bold" w:cstheme="minorBidi"/>
                    <w:b/>
                    <w:sz w:val="16"/>
                    <w:szCs w:val="16"/>
                    <w:lang w:eastAsia="ja-JP"/>
                  </w:rPr>
                </w:pPr>
                <w:r w:rsidRPr="00C761BA">
                  <w:rPr>
                    <w:rFonts w:ascii="Arial Rounded MT Bold" w:eastAsiaTheme="minorEastAsia" w:hAnsi="Arial Rounded MT Bold" w:cstheme="minorBidi"/>
                    <w:b/>
                    <w:sz w:val="16"/>
                    <w:szCs w:val="16"/>
                    <w:lang w:eastAsia="ja-JP"/>
                  </w:rPr>
                  <w:lastRenderedPageBreak/>
                  <w:t>MUNICIPIO</w:t>
                </w:r>
              </w:p>
            </w:tc>
            <w:tc>
              <w:tcPr>
                <w:tcW w:w="644" w:type="pct"/>
                <w:shd w:val="clear" w:color="auto" w:fill="92D050"/>
                <w:vAlign w:val="center"/>
              </w:tcPr>
              <w:p w14:paraId="39665C98" w14:textId="77777777" w:rsidR="00C761BA" w:rsidRDefault="00C761BA" w:rsidP="00A57A11">
                <w:pPr>
                  <w:spacing w:after="200" w:line="276" w:lineRule="auto"/>
                  <w:jc w:val="center"/>
                  <w:rPr>
                    <w:rFonts w:ascii="Arial Rounded MT Bold" w:eastAsiaTheme="minorEastAsia" w:hAnsi="Arial Rounded MT Bold" w:cstheme="minorBidi"/>
                    <w:b/>
                    <w:sz w:val="16"/>
                    <w:szCs w:val="16"/>
                    <w:lang w:eastAsia="ja-JP"/>
                  </w:rPr>
                </w:pPr>
              </w:p>
              <w:p w14:paraId="26FB05F1" w14:textId="77777777" w:rsidR="00EC025E" w:rsidRPr="00C761BA" w:rsidRDefault="00EC025E" w:rsidP="00A57A11">
                <w:pPr>
                  <w:spacing w:after="200" w:line="276" w:lineRule="auto"/>
                  <w:jc w:val="center"/>
                  <w:rPr>
                    <w:rFonts w:ascii="Arial Rounded MT Bold" w:eastAsiaTheme="minorEastAsia" w:hAnsi="Arial Rounded MT Bold" w:cstheme="minorBidi"/>
                    <w:b/>
                    <w:sz w:val="16"/>
                    <w:szCs w:val="16"/>
                    <w:lang w:eastAsia="ja-JP"/>
                  </w:rPr>
                </w:pPr>
                <w:r w:rsidRPr="00C761BA">
                  <w:rPr>
                    <w:rFonts w:ascii="Arial Rounded MT Bold" w:eastAsiaTheme="minorEastAsia" w:hAnsi="Arial Rounded MT Bold" w:cstheme="minorBidi"/>
                    <w:b/>
                    <w:sz w:val="16"/>
                    <w:szCs w:val="16"/>
                    <w:lang w:eastAsia="ja-JP"/>
                  </w:rPr>
                  <w:t>DIRECCION</w:t>
                </w:r>
              </w:p>
            </w:tc>
            <w:tc>
              <w:tcPr>
                <w:tcW w:w="2360" w:type="pct"/>
                <w:gridSpan w:val="2"/>
                <w:shd w:val="clear" w:color="auto" w:fill="92D050"/>
                <w:vAlign w:val="center"/>
              </w:tcPr>
              <w:p w14:paraId="071FB669" w14:textId="77777777" w:rsidR="00EC025E" w:rsidRPr="00C761BA" w:rsidRDefault="00C761BA" w:rsidP="00A57A11">
                <w:pPr>
                  <w:jc w:val="center"/>
                  <w:rPr>
                    <w:rFonts w:ascii="Arial Rounded MT Bold" w:hAnsi="Arial Rounded MT Bold"/>
                    <w:b/>
                  </w:rPr>
                </w:pPr>
                <w:r w:rsidRPr="00C761BA">
                  <w:rPr>
                    <w:rFonts w:ascii="Arial Rounded MT Bold" w:hAnsi="Arial Rounded MT Bold"/>
                    <w:b/>
                  </w:rPr>
                  <w:t>HORARIO DE ATENCION</w:t>
                </w:r>
              </w:p>
            </w:tc>
            <w:tc>
              <w:tcPr>
                <w:tcW w:w="1431" w:type="pct"/>
                <w:gridSpan w:val="2"/>
                <w:shd w:val="clear" w:color="auto" w:fill="A8CBEE" w:themeFill="accent3" w:themeFillTint="66"/>
                <w:vAlign w:val="center"/>
              </w:tcPr>
              <w:p w14:paraId="66A59509" w14:textId="77777777" w:rsidR="00EC025E" w:rsidRPr="00C761BA" w:rsidRDefault="00EC025E" w:rsidP="00A57A11">
                <w:pPr>
                  <w:jc w:val="center"/>
                  <w:rPr>
                    <w:rFonts w:ascii="Arial Rounded MT Bold" w:hAnsi="Arial Rounded MT Bold"/>
                    <w:b/>
                  </w:rPr>
                </w:pPr>
                <w:r w:rsidRPr="00C761BA">
                  <w:rPr>
                    <w:rFonts w:ascii="Arial Rounded MT Bold" w:eastAsiaTheme="minorEastAsia" w:hAnsi="Arial Rounded MT Bold" w:cstheme="minorBidi"/>
                    <w:b/>
                    <w:lang w:eastAsia="ja-JP"/>
                  </w:rPr>
                  <w:t>TELEFONO</w:t>
                </w:r>
              </w:p>
            </w:tc>
          </w:tr>
          <w:tr w:rsidR="00A57A11" w:rsidRPr="00970656" w14:paraId="14DADB69" w14:textId="77777777" w:rsidTr="00A57A11">
            <w:trPr>
              <w:trHeight w:val="899"/>
            </w:trPr>
            <w:tc>
              <w:tcPr>
                <w:tcW w:w="565" w:type="pct"/>
                <w:vAlign w:val="center"/>
              </w:tcPr>
              <w:p w14:paraId="113B14E4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b/>
                    <w:sz w:val="18"/>
                    <w:szCs w:val="18"/>
                    <w:lang w:eastAsia="ja-JP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b/>
                    <w:sz w:val="18"/>
                    <w:szCs w:val="18"/>
                    <w:lang w:eastAsia="ja-JP"/>
                  </w:rPr>
                  <w:t>NEIVA</w:t>
                </w:r>
              </w:p>
            </w:tc>
            <w:tc>
              <w:tcPr>
                <w:tcW w:w="644" w:type="pct"/>
                <w:vAlign w:val="center"/>
              </w:tcPr>
              <w:p w14:paraId="229D3BC8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  <w:r w:rsidRPr="0064561B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Calle 21 No. 1C-17</w:t>
                </w:r>
              </w:p>
            </w:tc>
            <w:tc>
              <w:tcPr>
                <w:tcW w:w="717" w:type="pct"/>
                <w:vMerge w:val="restart"/>
                <w:shd w:val="clear" w:color="auto" w:fill="92D050"/>
              </w:tcPr>
              <w:p w14:paraId="050B300A" w14:textId="77777777" w:rsidR="009B4A48" w:rsidRPr="00970656" w:rsidRDefault="00C761BA" w:rsidP="00A57A11">
                <w:pPr>
                  <w:spacing w:after="200" w:line="276" w:lineRule="auto"/>
                  <w:jc w:val="both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  <w:r w:rsidRPr="00970656">
                  <w:rPr>
                    <w:noProof/>
                    <w:sz w:val="18"/>
                    <w:szCs w:val="18"/>
                  </w:rPr>
                  <w:drawing>
                    <wp:anchor distT="0" distB="0" distL="114300" distR="114300" simplePos="0" relativeHeight="251825152" behindDoc="0" locked="0" layoutInCell="1" allowOverlap="1" wp14:anchorId="24002D91" wp14:editId="35E0DA8F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2152660</wp:posOffset>
                      </wp:positionV>
                      <wp:extent cx="654685" cy="688340"/>
                      <wp:effectExtent l="133350" t="76200" r="88265" b="130810"/>
                      <wp:wrapThrough wrapText="bothSides">
                        <wp:wrapPolygon edited="0">
                          <wp:start x="1257" y="-2391"/>
                          <wp:lineTo x="-4400" y="-1196"/>
                          <wp:lineTo x="-4400" y="20923"/>
                          <wp:lineTo x="0" y="25107"/>
                          <wp:lineTo x="19484" y="25107"/>
                          <wp:lineTo x="20113" y="23911"/>
                          <wp:lineTo x="23884" y="18531"/>
                          <wp:lineTo x="23884" y="8369"/>
                          <wp:lineTo x="18855" y="-598"/>
                          <wp:lineTo x="18227" y="-2391"/>
                          <wp:lineTo x="1257" y="-2391"/>
                        </wp:wrapPolygon>
                      </wp:wrapThrough>
                      <wp:docPr id="49" name="Imagen 49" descr="Imagen relacionad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 descr="Imagen relacionad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duotone>
                                  <a:schemeClr val="accent3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54685" cy="688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noFill/>
                              </a:ln>
                              <a:effectLst>
                                <a:outerShdw blurRad="76200" dist="38100" dir="78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contrasting" dir="t">
                                  <a:rot lat="0" lon="0" rev="4200000"/>
                                </a:lightRig>
                              </a:scene3d>
                              <a:sp3d prstMaterial="plastic">
                                <a:bevelT w="381000" h="114300" prst="relaxedInset"/>
                                <a:contourClr>
                                  <a:srgbClr val="969696"/>
                                </a:contourClr>
                              </a:sp3d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970656">
                  <w:rPr>
                    <w:noProof/>
                    <w:sz w:val="18"/>
                    <w:szCs w:val="18"/>
                  </w:rPr>
                  <w:drawing>
                    <wp:anchor distT="0" distB="0" distL="114300" distR="114300" simplePos="0" relativeHeight="251824128" behindDoc="0" locked="0" layoutInCell="1" allowOverlap="1" wp14:anchorId="0E2D7359" wp14:editId="00AED72E">
                      <wp:simplePos x="0" y="0"/>
                      <wp:positionH relativeFrom="margin">
                        <wp:posOffset>74636</wp:posOffset>
                      </wp:positionH>
                      <wp:positionV relativeFrom="paragraph">
                        <wp:posOffset>679080</wp:posOffset>
                      </wp:positionV>
                      <wp:extent cx="611656" cy="693136"/>
                      <wp:effectExtent l="133350" t="76200" r="74295" b="126365"/>
                      <wp:wrapThrough wrapText="bothSides">
                        <wp:wrapPolygon edited="0">
                          <wp:start x="673" y="-2376"/>
                          <wp:lineTo x="-4710" y="-1188"/>
                          <wp:lineTo x="-4710" y="21382"/>
                          <wp:lineTo x="-673" y="24946"/>
                          <wp:lineTo x="19514" y="24946"/>
                          <wp:lineTo x="20187" y="23758"/>
                          <wp:lineTo x="23551" y="18412"/>
                          <wp:lineTo x="23551" y="8315"/>
                          <wp:lineTo x="18841" y="-594"/>
                          <wp:lineTo x="18168" y="-2376"/>
                          <wp:lineTo x="673" y="-2376"/>
                        </wp:wrapPolygon>
                      </wp:wrapThrough>
                      <wp:docPr id="48" name="Imagen 48" descr="Imagen relacionad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Imagen relacionad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 cstate="print">
                                <a:duotone>
                                  <a:schemeClr val="accent5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1656" cy="693136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noFill/>
                              </a:ln>
                              <a:effectLst>
                                <a:outerShdw blurRad="76200" dist="38100" dir="78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contrasting" dir="t">
                                  <a:rot lat="0" lon="0" rev="4200000"/>
                                </a:lightRig>
                              </a:scene3d>
                              <a:sp3d prstMaterial="plastic">
                                <a:bevelT w="381000" h="114300" prst="relaxedInset"/>
                                <a:contourClr>
                                  <a:srgbClr val="969696"/>
                                </a:contourClr>
                              </a:sp3d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1643" w:type="pct"/>
                <w:vAlign w:val="center"/>
              </w:tcPr>
              <w:p w14:paraId="193EB4F2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Lunes a jueves de 7.00am a 12.00 pm y 2:00pm a 6.00pm, y los viernes de 7.00am a 12.00 pm y 2:00pm a 5.00pm.</w:t>
                </w:r>
              </w:p>
            </w:tc>
            <w:tc>
              <w:tcPr>
                <w:tcW w:w="787" w:type="pct"/>
                <w:vMerge w:val="restart"/>
                <w:shd w:val="clear" w:color="auto" w:fill="A8CBEE" w:themeFill="accent3" w:themeFillTint="66"/>
              </w:tcPr>
              <w:p w14:paraId="15B05C11" w14:textId="77777777" w:rsidR="009B4A48" w:rsidRPr="00970656" w:rsidRDefault="00C761BA" w:rsidP="00A57A11">
                <w:pPr>
                  <w:rPr>
                    <w:sz w:val="18"/>
                    <w:szCs w:val="18"/>
                  </w:rPr>
                </w:pPr>
                <w:r w:rsidRPr="00970656">
                  <w:rPr>
                    <w:noProof/>
                    <w:sz w:val="18"/>
                    <w:szCs w:val="18"/>
                  </w:rPr>
                  <w:drawing>
                    <wp:anchor distT="0" distB="0" distL="114300" distR="114300" simplePos="0" relativeHeight="251826176" behindDoc="0" locked="0" layoutInCell="1" allowOverlap="1" wp14:anchorId="4E81BBE1" wp14:editId="62117B1B">
                      <wp:simplePos x="0" y="0"/>
                      <wp:positionH relativeFrom="column">
                        <wp:posOffset>227974</wp:posOffset>
                      </wp:positionH>
                      <wp:positionV relativeFrom="paragraph">
                        <wp:posOffset>2065011</wp:posOffset>
                      </wp:positionV>
                      <wp:extent cx="381635" cy="846455"/>
                      <wp:effectExtent l="133350" t="76200" r="75565" b="125095"/>
                      <wp:wrapThrough wrapText="bothSides">
                        <wp:wrapPolygon edited="0">
                          <wp:start x="-1078" y="-1944"/>
                          <wp:lineTo x="-7547" y="-972"/>
                          <wp:lineTo x="-7547" y="21389"/>
                          <wp:lineTo x="-2156" y="24306"/>
                          <wp:lineTo x="19408" y="24306"/>
                          <wp:lineTo x="22642" y="22362"/>
                          <wp:lineTo x="24799" y="15070"/>
                          <wp:lineTo x="24799" y="6806"/>
                          <wp:lineTo x="19408" y="-486"/>
                          <wp:lineTo x="19408" y="-1944"/>
                          <wp:lineTo x="-1078" y="-1944"/>
                        </wp:wrapPolygon>
                      </wp:wrapThrough>
                      <wp:docPr id="41" name="Imagen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15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6">
                                        <a14:imgEffect>
                                          <a14:saturation sat="33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81635" cy="8464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noFill/>
                              </a:ln>
                              <a:effectLst>
                                <a:outerShdw blurRad="76200" dist="38100" dir="78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contrasting" dir="t">
                                  <a:rot lat="0" lon="0" rev="4200000"/>
                                </a:lightRig>
                              </a:scene3d>
                              <a:sp3d prstMaterial="plastic">
                                <a:bevelT w="381000" h="114300" prst="relaxedInset"/>
                                <a:contourClr>
                                  <a:srgbClr val="969696"/>
                                </a:contourClr>
                              </a:sp3d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970656">
                  <w:rPr>
                    <w:noProof/>
                    <w:sz w:val="18"/>
                    <w:szCs w:val="18"/>
                  </w:rPr>
                  <w:drawing>
                    <wp:anchor distT="0" distB="0" distL="114300" distR="114300" simplePos="0" relativeHeight="251823104" behindDoc="0" locked="0" layoutInCell="1" allowOverlap="1" wp14:anchorId="53ACB457" wp14:editId="238F5F46">
                      <wp:simplePos x="0" y="0"/>
                      <wp:positionH relativeFrom="margin">
                        <wp:posOffset>101591</wp:posOffset>
                      </wp:positionH>
                      <wp:positionV relativeFrom="paragraph">
                        <wp:posOffset>623020</wp:posOffset>
                      </wp:positionV>
                      <wp:extent cx="668655" cy="695325"/>
                      <wp:effectExtent l="133350" t="76200" r="74295" b="142875"/>
                      <wp:wrapThrough wrapText="bothSides">
                        <wp:wrapPolygon edited="0">
                          <wp:start x="1231" y="-2367"/>
                          <wp:lineTo x="-4308" y="-1184"/>
                          <wp:lineTo x="-4308" y="21304"/>
                          <wp:lineTo x="0" y="25447"/>
                          <wp:lineTo x="19077" y="25447"/>
                          <wp:lineTo x="19692" y="24263"/>
                          <wp:lineTo x="23385" y="18345"/>
                          <wp:lineTo x="23385" y="8285"/>
                          <wp:lineTo x="18462" y="-592"/>
                          <wp:lineTo x="17846" y="-2367"/>
                          <wp:lineTo x="1231" y="-2367"/>
                        </wp:wrapPolygon>
                      </wp:wrapThrough>
                      <wp:docPr id="47" name="Imagen 47" descr="Imagen relacionad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1" descr="Imagen relacionad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 cstate="print">
                                <a:duotone>
                                  <a:schemeClr val="accent5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68655" cy="6953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noFill/>
                              </a:ln>
                              <a:effectLst>
                                <a:outerShdw blurRad="76200" dist="38100" dir="78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contrasting" dir="t">
                                  <a:rot lat="0" lon="0" rev="4200000"/>
                                </a:lightRig>
                              </a:scene3d>
                              <a:sp3d prstMaterial="plastic">
                                <a:bevelT w="381000" h="114300" prst="relaxedInset"/>
                                <a:contourClr>
                                  <a:srgbClr val="969696"/>
                                </a:contourClr>
                              </a:sp3d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644" w:type="pct"/>
                <w:vAlign w:val="center"/>
              </w:tcPr>
              <w:p w14:paraId="29C8BBD6" w14:textId="77777777" w:rsidR="009B4A48" w:rsidRPr="00970656" w:rsidRDefault="009B4A48" w:rsidP="00A57A11">
                <w:pPr>
                  <w:jc w:val="center"/>
                  <w:rPr>
                    <w:sz w:val="18"/>
                    <w:szCs w:val="18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(8) 8753181</w:t>
                </w:r>
              </w:p>
            </w:tc>
          </w:tr>
          <w:tr w:rsidR="00A57A11" w:rsidRPr="00970656" w14:paraId="0757D058" w14:textId="77777777" w:rsidTr="00A57A11">
            <w:trPr>
              <w:trHeight w:val="980"/>
            </w:trPr>
            <w:tc>
              <w:tcPr>
                <w:tcW w:w="565" w:type="pct"/>
                <w:vAlign w:val="center"/>
              </w:tcPr>
              <w:p w14:paraId="2B1FF661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b/>
                    <w:sz w:val="18"/>
                    <w:szCs w:val="18"/>
                    <w:lang w:eastAsia="ja-JP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b/>
                    <w:sz w:val="18"/>
                    <w:szCs w:val="18"/>
                    <w:lang w:eastAsia="ja-JP"/>
                  </w:rPr>
                  <w:t>NATAGÁ</w:t>
                </w:r>
              </w:p>
            </w:tc>
            <w:tc>
              <w:tcPr>
                <w:tcW w:w="644" w:type="pct"/>
                <w:vAlign w:val="center"/>
              </w:tcPr>
              <w:p w14:paraId="043BB9AA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Carrera 7 No. 1-47</w:t>
                </w:r>
              </w:p>
              <w:p w14:paraId="024E5ABF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</w:p>
            </w:tc>
            <w:tc>
              <w:tcPr>
                <w:tcW w:w="717" w:type="pct"/>
                <w:vMerge/>
                <w:shd w:val="clear" w:color="auto" w:fill="92D050"/>
              </w:tcPr>
              <w:p w14:paraId="12FBF668" w14:textId="77777777" w:rsidR="009B4A48" w:rsidRPr="00970656" w:rsidRDefault="009B4A48" w:rsidP="00A57A11">
                <w:pPr>
                  <w:spacing w:after="200" w:line="276" w:lineRule="auto"/>
                  <w:jc w:val="both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</w:p>
            </w:tc>
            <w:tc>
              <w:tcPr>
                <w:tcW w:w="1643" w:type="pct"/>
                <w:vAlign w:val="center"/>
              </w:tcPr>
              <w:p w14:paraId="67289CEB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Lunes a Viernes de 7.30am a 12.00 pm y 2:00pm a 6.00pm, y los Sábados de 8:00am a 11:00 pm</w:t>
                </w:r>
                <w:r w:rsidR="00510B13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.</w:t>
                </w:r>
              </w:p>
            </w:tc>
            <w:tc>
              <w:tcPr>
                <w:tcW w:w="787" w:type="pct"/>
                <w:vMerge/>
                <w:shd w:val="clear" w:color="auto" w:fill="A8CBEE" w:themeFill="accent3" w:themeFillTint="66"/>
              </w:tcPr>
              <w:p w14:paraId="1C18C980" w14:textId="77777777" w:rsidR="009B4A48" w:rsidRPr="00970656" w:rsidRDefault="009B4A48" w:rsidP="00A57A11">
                <w:pPr>
                  <w:rPr>
                    <w:sz w:val="18"/>
                    <w:szCs w:val="18"/>
                  </w:rPr>
                </w:pPr>
              </w:p>
            </w:tc>
            <w:tc>
              <w:tcPr>
                <w:tcW w:w="644" w:type="pct"/>
                <w:vAlign w:val="center"/>
              </w:tcPr>
              <w:p w14:paraId="7DF6FD13" w14:textId="77777777" w:rsidR="009B4A48" w:rsidRPr="00970656" w:rsidRDefault="009B4A48" w:rsidP="00A57A11">
                <w:pPr>
                  <w:jc w:val="center"/>
                  <w:rPr>
                    <w:sz w:val="18"/>
                    <w:szCs w:val="18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310 210 9036</w:t>
                </w:r>
              </w:p>
            </w:tc>
          </w:tr>
          <w:tr w:rsidR="00A57A11" w:rsidRPr="00970656" w14:paraId="1A40862B" w14:textId="77777777" w:rsidTr="00A57A11">
            <w:trPr>
              <w:trHeight w:val="343"/>
            </w:trPr>
            <w:tc>
              <w:tcPr>
                <w:tcW w:w="565" w:type="pct"/>
                <w:vAlign w:val="center"/>
              </w:tcPr>
              <w:p w14:paraId="4EE07EFC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b/>
                    <w:sz w:val="18"/>
                    <w:szCs w:val="18"/>
                    <w:lang w:eastAsia="ja-JP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b/>
                    <w:sz w:val="18"/>
                    <w:szCs w:val="18"/>
                    <w:lang w:eastAsia="ja-JP"/>
                  </w:rPr>
                  <w:t>PAICOL</w:t>
                </w:r>
              </w:p>
            </w:tc>
            <w:tc>
              <w:tcPr>
                <w:tcW w:w="644" w:type="pct"/>
                <w:vAlign w:val="center"/>
              </w:tcPr>
              <w:p w14:paraId="15745A2C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Carrera 8 No. 5-29</w:t>
                </w:r>
              </w:p>
            </w:tc>
            <w:tc>
              <w:tcPr>
                <w:tcW w:w="717" w:type="pct"/>
                <w:vMerge/>
                <w:shd w:val="clear" w:color="auto" w:fill="92D050"/>
              </w:tcPr>
              <w:p w14:paraId="2BB40E8C" w14:textId="77777777" w:rsidR="009B4A48" w:rsidRPr="00970656" w:rsidRDefault="009B4A48" w:rsidP="00A57A11">
                <w:pPr>
                  <w:spacing w:after="200" w:line="276" w:lineRule="auto"/>
                  <w:jc w:val="both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</w:p>
            </w:tc>
            <w:tc>
              <w:tcPr>
                <w:tcW w:w="1643" w:type="pct"/>
                <w:vAlign w:val="center"/>
              </w:tcPr>
              <w:p w14:paraId="359ECC0E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Lunes a Viernes de 7.30am a 12.00 pm y 2:00pm a 6.00pm, y los Sábados de 8:00am a 11:00 pm</w:t>
                </w:r>
                <w:r w:rsidR="00510B13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.</w:t>
                </w:r>
              </w:p>
            </w:tc>
            <w:tc>
              <w:tcPr>
                <w:tcW w:w="787" w:type="pct"/>
                <w:vMerge/>
                <w:shd w:val="clear" w:color="auto" w:fill="A8CBEE" w:themeFill="accent3" w:themeFillTint="66"/>
              </w:tcPr>
              <w:p w14:paraId="2806FB98" w14:textId="77777777" w:rsidR="009B4A48" w:rsidRPr="00970656" w:rsidRDefault="009B4A48" w:rsidP="00A57A11">
                <w:pPr>
                  <w:rPr>
                    <w:sz w:val="18"/>
                    <w:szCs w:val="18"/>
                  </w:rPr>
                </w:pPr>
              </w:p>
            </w:tc>
            <w:tc>
              <w:tcPr>
                <w:tcW w:w="644" w:type="pct"/>
                <w:vAlign w:val="center"/>
              </w:tcPr>
              <w:p w14:paraId="2EEECD23" w14:textId="77777777" w:rsidR="009B4A48" w:rsidRPr="00970656" w:rsidRDefault="009B4A48" w:rsidP="00A57A11">
                <w:pPr>
                  <w:jc w:val="center"/>
                  <w:rPr>
                    <w:sz w:val="18"/>
                    <w:szCs w:val="18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317 403 4826</w:t>
                </w:r>
              </w:p>
            </w:tc>
          </w:tr>
          <w:tr w:rsidR="00A57A11" w:rsidRPr="00970656" w14:paraId="2049402E" w14:textId="77777777" w:rsidTr="00A57A11">
            <w:trPr>
              <w:trHeight w:val="343"/>
            </w:trPr>
            <w:tc>
              <w:tcPr>
                <w:tcW w:w="565" w:type="pct"/>
                <w:vAlign w:val="center"/>
              </w:tcPr>
              <w:p w14:paraId="3867D9EB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b/>
                    <w:sz w:val="18"/>
                    <w:szCs w:val="18"/>
                    <w:lang w:eastAsia="ja-JP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b/>
                    <w:sz w:val="18"/>
                    <w:szCs w:val="18"/>
                    <w:lang w:eastAsia="ja-JP"/>
                  </w:rPr>
                  <w:t>SANTA MARÍA</w:t>
                </w:r>
              </w:p>
            </w:tc>
            <w:tc>
              <w:tcPr>
                <w:tcW w:w="644" w:type="pct"/>
                <w:vAlign w:val="center"/>
              </w:tcPr>
              <w:p w14:paraId="031FCBFD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Calle  8 No. 3-55</w:t>
                </w:r>
              </w:p>
            </w:tc>
            <w:tc>
              <w:tcPr>
                <w:tcW w:w="717" w:type="pct"/>
                <w:vMerge/>
                <w:shd w:val="clear" w:color="auto" w:fill="92D050"/>
              </w:tcPr>
              <w:p w14:paraId="75E1648D" w14:textId="77777777" w:rsidR="009B4A48" w:rsidRPr="00970656" w:rsidRDefault="009B4A48" w:rsidP="00A57A11">
                <w:pPr>
                  <w:spacing w:after="200" w:line="276" w:lineRule="auto"/>
                  <w:jc w:val="both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</w:p>
            </w:tc>
            <w:tc>
              <w:tcPr>
                <w:tcW w:w="1643" w:type="pct"/>
                <w:vAlign w:val="center"/>
              </w:tcPr>
              <w:p w14:paraId="62DB658A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Lunes a Viernes de 7.30am a 12.00 pm y 2:00pm a 6.00pm, y los Sábados de 8:00am a 11:00 pm</w:t>
                </w:r>
                <w:r w:rsidR="00510B13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.</w:t>
                </w:r>
              </w:p>
            </w:tc>
            <w:tc>
              <w:tcPr>
                <w:tcW w:w="787" w:type="pct"/>
                <w:vMerge/>
                <w:shd w:val="clear" w:color="auto" w:fill="A8CBEE" w:themeFill="accent3" w:themeFillTint="66"/>
              </w:tcPr>
              <w:p w14:paraId="15D35AB1" w14:textId="77777777" w:rsidR="009B4A48" w:rsidRPr="00970656" w:rsidRDefault="009B4A48" w:rsidP="00A57A11">
                <w:pPr>
                  <w:rPr>
                    <w:sz w:val="18"/>
                    <w:szCs w:val="18"/>
                  </w:rPr>
                </w:pPr>
              </w:p>
            </w:tc>
            <w:tc>
              <w:tcPr>
                <w:tcW w:w="644" w:type="pct"/>
                <w:vAlign w:val="center"/>
              </w:tcPr>
              <w:p w14:paraId="684AFFEE" w14:textId="77777777" w:rsidR="009B4A48" w:rsidRPr="00970656" w:rsidRDefault="009B4A48" w:rsidP="00A57A11">
                <w:pPr>
                  <w:jc w:val="center"/>
                  <w:rPr>
                    <w:sz w:val="18"/>
                    <w:szCs w:val="18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317 331 3126</w:t>
                </w:r>
              </w:p>
            </w:tc>
          </w:tr>
          <w:tr w:rsidR="00A57A11" w:rsidRPr="00970656" w14:paraId="66E56C31" w14:textId="77777777" w:rsidTr="00A57A11">
            <w:trPr>
              <w:trHeight w:val="1090"/>
            </w:trPr>
            <w:tc>
              <w:tcPr>
                <w:tcW w:w="565" w:type="pct"/>
                <w:vAlign w:val="center"/>
              </w:tcPr>
              <w:p w14:paraId="352FDBB6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b/>
                    <w:sz w:val="18"/>
                    <w:szCs w:val="18"/>
                    <w:lang w:eastAsia="ja-JP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b/>
                    <w:sz w:val="18"/>
                    <w:szCs w:val="18"/>
                    <w:lang w:eastAsia="ja-JP"/>
                  </w:rPr>
                  <w:t>TARQUI</w:t>
                </w:r>
              </w:p>
            </w:tc>
            <w:tc>
              <w:tcPr>
                <w:tcW w:w="644" w:type="pct"/>
                <w:vAlign w:val="center"/>
              </w:tcPr>
              <w:p w14:paraId="080C9509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Calle 8 No. 4-63</w:t>
                </w:r>
              </w:p>
            </w:tc>
            <w:tc>
              <w:tcPr>
                <w:tcW w:w="717" w:type="pct"/>
                <w:vMerge/>
                <w:shd w:val="clear" w:color="auto" w:fill="92D050"/>
              </w:tcPr>
              <w:p w14:paraId="65BE2B6C" w14:textId="77777777" w:rsidR="009B4A48" w:rsidRPr="00970656" w:rsidRDefault="009B4A48" w:rsidP="00A57A11">
                <w:pPr>
                  <w:spacing w:after="200" w:line="276" w:lineRule="auto"/>
                  <w:jc w:val="both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</w:p>
            </w:tc>
            <w:tc>
              <w:tcPr>
                <w:tcW w:w="1643" w:type="pct"/>
                <w:vAlign w:val="center"/>
              </w:tcPr>
              <w:p w14:paraId="4B94AE11" w14:textId="77777777" w:rsidR="009B4A48" w:rsidRPr="00970656" w:rsidRDefault="009B4A48" w:rsidP="00A57A11">
                <w:pPr>
                  <w:spacing w:after="200" w:line="276" w:lineRule="auto"/>
                  <w:jc w:val="center"/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Lunes a Viernes de 7.30am a 12.00 pm y 2:00pm a 6.00pm, y los Sábados de 8:00am a 11:00 pm</w:t>
                </w:r>
                <w:r w:rsidR="00510B13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.</w:t>
                </w:r>
              </w:p>
            </w:tc>
            <w:tc>
              <w:tcPr>
                <w:tcW w:w="787" w:type="pct"/>
                <w:vMerge/>
                <w:shd w:val="clear" w:color="auto" w:fill="A8CBEE" w:themeFill="accent3" w:themeFillTint="66"/>
              </w:tcPr>
              <w:p w14:paraId="21E6A83B" w14:textId="77777777" w:rsidR="009B4A48" w:rsidRPr="00970656" w:rsidRDefault="009B4A48" w:rsidP="00A57A11">
                <w:pPr>
                  <w:rPr>
                    <w:sz w:val="18"/>
                    <w:szCs w:val="18"/>
                  </w:rPr>
                </w:pPr>
              </w:p>
            </w:tc>
            <w:tc>
              <w:tcPr>
                <w:tcW w:w="644" w:type="pct"/>
                <w:vAlign w:val="center"/>
              </w:tcPr>
              <w:p w14:paraId="28D0A20C" w14:textId="77777777" w:rsidR="009B4A48" w:rsidRPr="00970656" w:rsidRDefault="009B4A48" w:rsidP="00A57A11">
                <w:pPr>
                  <w:jc w:val="center"/>
                  <w:rPr>
                    <w:sz w:val="18"/>
                    <w:szCs w:val="18"/>
                  </w:rPr>
                </w:pPr>
                <w:r w:rsidRPr="00970656">
                  <w:rPr>
                    <w:rFonts w:asciiTheme="minorHAnsi" w:eastAsiaTheme="minorEastAsia" w:hAnsiTheme="minorHAnsi" w:cstheme="minorBidi"/>
                    <w:sz w:val="18"/>
                    <w:szCs w:val="18"/>
                    <w:lang w:eastAsia="ja-JP"/>
                  </w:rPr>
                  <w:t>316 529 0918</w:t>
                </w:r>
              </w:p>
            </w:tc>
          </w:tr>
          <w:tr w:rsidR="00A57A11" w:rsidRPr="00970656" w14:paraId="10409410" w14:textId="77777777" w:rsidTr="00A57A11">
            <w:trPr>
              <w:trHeight w:val="343"/>
            </w:trPr>
            <w:tc>
              <w:tcPr>
                <w:tcW w:w="3569" w:type="pct"/>
                <w:gridSpan w:val="4"/>
                <w:shd w:val="clear" w:color="auto" w:fill="F9B3D6"/>
                <w:vAlign w:val="center"/>
              </w:tcPr>
              <w:p w14:paraId="0A7478BC" w14:textId="77777777" w:rsidR="00C761BA" w:rsidRDefault="00C761BA" w:rsidP="00A57A11">
                <w:pPr>
                  <w:rPr>
                    <w:rFonts w:ascii="Arial" w:hAnsi="Arial" w:cs="Arial"/>
                    <w:sz w:val="22"/>
                    <w:szCs w:val="22"/>
                  </w:rPr>
                </w:pPr>
              </w:p>
              <w:p w14:paraId="31486B1C" w14:textId="77777777" w:rsidR="00C761BA" w:rsidRPr="00C761BA" w:rsidRDefault="00C761BA" w:rsidP="00A57A11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 w:rsidRPr="00970656">
                  <w:rPr>
                    <w:noProof/>
                    <w:sz w:val="18"/>
                    <w:szCs w:val="18"/>
                  </w:rPr>
                  <w:drawing>
                    <wp:anchor distT="0" distB="0" distL="114300" distR="114300" simplePos="0" relativeHeight="251821056" behindDoc="0" locked="0" layoutInCell="1" allowOverlap="1" wp14:anchorId="4E46C8F6" wp14:editId="0C98589E">
                      <wp:simplePos x="0" y="0"/>
                      <wp:positionH relativeFrom="margin">
                        <wp:posOffset>44450</wp:posOffset>
                      </wp:positionH>
                      <wp:positionV relativeFrom="paragraph">
                        <wp:posOffset>-69850</wp:posOffset>
                      </wp:positionV>
                      <wp:extent cx="610870" cy="603885"/>
                      <wp:effectExtent l="133350" t="76200" r="74930" b="139065"/>
                      <wp:wrapThrough wrapText="bothSides">
                        <wp:wrapPolygon edited="0">
                          <wp:start x="0" y="-2726"/>
                          <wp:lineTo x="-4715" y="-1363"/>
                          <wp:lineTo x="-4715" y="20442"/>
                          <wp:lineTo x="-674" y="25893"/>
                          <wp:lineTo x="20208" y="25893"/>
                          <wp:lineTo x="20881" y="24530"/>
                          <wp:lineTo x="23576" y="20442"/>
                          <wp:lineTo x="23576" y="9539"/>
                          <wp:lineTo x="19534" y="-681"/>
                          <wp:lineTo x="19534" y="-2726"/>
                          <wp:lineTo x="0" y="-2726"/>
                        </wp:wrapPolygon>
                      </wp:wrapThrough>
                      <wp:docPr id="51" name="Imagen 51" descr="Resultado de imagen para atencion personalizada DIBUJO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 descr="Resultado de imagen para atencion personalizada DIBUJO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 cstate="print">
                                <a:duotone>
                                  <a:schemeClr val="accent5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0870" cy="6038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noFill/>
                              </a:ln>
                              <a:effectLst>
                                <a:outerShdw blurRad="76200" dist="38100" dir="78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contrasting" dir="t">
                                  <a:rot lat="0" lon="0" rev="4200000"/>
                                </a:lightRig>
                              </a:scene3d>
                              <a:sp3d prstMaterial="plastic">
                                <a:bevelT w="381000" h="114300" prst="relaxedInset"/>
                                <a:contourClr>
                                  <a:srgbClr val="969696"/>
                                </a:contourClr>
                              </a:sp3d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Pr="00C761BA">
                  <w:rPr>
                    <w:rFonts w:ascii="Arial" w:hAnsi="Arial" w:cs="Arial"/>
                    <w:sz w:val="22"/>
                    <w:szCs w:val="22"/>
                  </w:rPr>
                  <w:t xml:space="preserve">Página Web: </w:t>
                </w:r>
                <w:hyperlink r:id="rId19" w:history="1">
                  <w:r w:rsidRPr="00C761BA">
                    <w:rPr>
                      <w:rStyle w:val="Hipervnculo"/>
                      <w:rFonts w:ascii="Arial" w:hAnsi="Arial" w:cs="Arial"/>
                      <w:sz w:val="22"/>
                      <w:szCs w:val="22"/>
                    </w:rPr>
                    <w:t>www.aguasdelhuila.gov.co</w:t>
                  </w:r>
                </w:hyperlink>
              </w:p>
              <w:p w14:paraId="4241EE75" w14:textId="77777777" w:rsidR="00C761BA" w:rsidRDefault="00C761BA" w:rsidP="00A57A11">
                <w:pPr>
                  <w:pStyle w:val="Prrafodelista"/>
                  <w:ind w:left="1494"/>
                  <w:rPr>
                    <w:rFonts w:ascii="Arial" w:hAnsi="Arial" w:cs="Arial"/>
                    <w:sz w:val="22"/>
                    <w:szCs w:val="22"/>
                  </w:rPr>
                </w:pPr>
              </w:p>
              <w:p w14:paraId="7665DDCF" w14:textId="77777777" w:rsidR="009B4A48" w:rsidRPr="00970656" w:rsidRDefault="00C761BA" w:rsidP="00A57A11">
                <w:pPr>
                  <w:rPr>
                    <w:sz w:val="18"/>
                    <w:szCs w:val="18"/>
                  </w:rPr>
                </w:pPr>
                <w:r w:rsidRPr="00F55D8E">
                  <w:rPr>
                    <w:rFonts w:ascii="Arial" w:hAnsi="Arial" w:cs="Arial"/>
                    <w:sz w:val="22"/>
                    <w:szCs w:val="22"/>
                  </w:rPr>
                  <w:t xml:space="preserve">E-mail: </w:t>
                </w:r>
                <w:hyperlink r:id="rId20" w:history="1">
                  <w:r w:rsidRPr="000E6964">
                    <w:rPr>
                      <w:rStyle w:val="Hipervnculo"/>
                      <w:rFonts w:ascii="Arial" w:hAnsi="Arial" w:cs="Arial"/>
                      <w:sz w:val="22"/>
                      <w:szCs w:val="22"/>
                    </w:rPr>
                    <w:t>info@aguasdelhuila.gov.co</w:t>
                  </w:r>
                </w:hyperlink>
              </w:p>
            </w:tc>
            <w:tc>
              <w:tcPr>
                <w:tcW w:w="1431" w:type="pct"/>
                <w:gridSpan w:val="2"/>
                <w:shd w:val="clear" w:color="auto" w:fill="A8CBEE" w:themeFill="accent3" w:themeFillTint="66"/>
              </w:tcPr>
              <w:p w14:paraId="3CFB5033" w14:textId="77777777" w:rsidR="009B4A48" w:rsidRPr="00970656" w:rsidRDefault="00C761BA" w:rsidP="00A57A11">
                <w:pPr>
                  <w:rPr>
                    <w:sz w:val="18"/>
                    <w:szCs w:val="18"/>
                  </w:rPr>
                </w:pPr>
                <w:r w:rsidRPr="00970656">
                  <w:rPr>
                    <w:noProof/>
                    <w:sz w:val="18"/>
                    <w:szCs w:val="18"/>
                  </w:rPr>
                  <w:drawing>
                    <wp:anchor distT="0" distB="0" distL="114300" distR="114300" simplePos="0" relativeHeight="251822080" behindDoc="0" locked="0" layoutInCell="1" allowOverlap="1" wp14:anchorId="4B8C514E" wp14:editId="6118081B">
                      <wp:simplePos x="0" y="0"/>
                      <wp:positionH relativeFrom="margin">
                        <wp:posOffset>224420</wp:posOffset>
                      </wp:positionH>
                      <wp:positionV relativeFrom="paragraph">
                        <wp:posOffset>130791</wp:posOffset>
                      </wp:positionV>
                      <wp:extent cx="1036955" cy="537845"/>
                      <wp:effectExtent l="133350" t="76200" r="86995" b="128905"/>
                      <wp:wrapThrough wrapText="bothSides">
                        <wp:wrapPolygon edited="0">
                          <wp:start x="-397" y="-3060"/>
                          <wp:lineTo x="-2778" y="-1530"/>
                          <wp:lineTo x="-2778" y="21421"/>
                          <wp:lineTo x="-794" y="26012"/>
                          <wp:lineTo x="21031" y="26012"/>
                          <wp:lineTo x="22222" y="22952"/>
                          <wp:lineTo x="23015" y="10711"/>
                          <wp:lineTo x="20634" y="-765"/>
                          <wp:lineTo x="20634" y="-3060"/>
                          <wp:lineTo x="-397" y="-3060"/>
                        </wp:wrapPolygon>
                      </wp:wrapThrough>
                      <wp:docPr id="50" name="Imagen 50" descr="Resultado de imagen para atencion personalizada DIBUJO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Resultado de imagen para atencion personalizada DIBUJO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 cstate="print">
                                <a:duotone>
                                  <a:schemeClr val="accent5">
                                    <a:shade val="45000"/>
                                    <a:satMod val="135000"/>
                                  </a:schemeClr>
                                  <a:prstClr val="white"/>
                                </a:duotone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6955" cy="5378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noFill/>
                              </a:ln>
                              <a:effectLst>
                                <a:outerShdw blurRad="76200" dist="38100" dir="78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contrasting" dir="t">
                                  <a:rot lat="0" lon="0" rev="4200000"/>
                                </a:lightRig>
                              </a:scene3d>
                              <a:sp3d prstMaterial="plastic">
                                <a:bevelT w="381000" h="114300" prst="relaxedInset"/>
                                <a:contourClr>
                                  <a:srgbClr val="969696"/>
                                </a:contourClr>
                              </a:sp3d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="00EC025E" w:rsidRPr="00A1391B">
                  <w:rPr>
                    <w:rFonts w:asciiTheme="minorHAnsi" w:eastAsiaTheme="minorEastAsia" w:hAnsiTheme="minorHAnsi" w:cstheme="minorBidi"/>
                    <w:b/>
                    <w:sz w:val="18"/>
                    <w:szCs w:val="18"/>
                    <w:lang w:eastAsia="ja-JP"/>
                  </w:rPr>
                  <w:t>Línea Gratuita 01 8000 952858</w:t>
                </w:r>
              </w:p>
            </w:tc>
          </w:tr>
        </w:tbl>
        <w:p w14:paraId="187CF3FF" w14:textId="77777777" w:rsidR="00A1391B" w:rsidRDefault="00445EF6">
          <w:r>
            <w:rPr>
              <w:noProof/>
              <w:lang w:val="es-CO" w:eastAsia="es-CO"/>
            </w:rPr>
            <mc:AlternateContent>
              <mc:Choice Requires="wps">
                <w:drawing>
                  <wp:anchor distT="45720" distB="45720" distL="114300" distR="114300" simplePos="0" relativeHeight="251715584" behindDoc="0" locked="0" layoutInCell="1" allowOverlap="1" wp14:anchorId="71FBEDCA" wp14:editId="68DE537E">
                    <wp:simplePos x="0" y="0"/>
                    <wp:positionH relativeFrom="margin">
                      <wp:posOffset>344170</wp:posOffset>
                    </wp:positionH>
                    <wp:positionV relativeFrom="paragraph">
                      <wp:posOffset>19050</wp:posOffset>
                    </wp:positionV>
                    <wp:extent cx="6440805" cy="2824480"/>
                    <wp:effectExtent l="0" t="0" r="0" b="0"/>
                    <wp:wrapSquare wrapText="bothSides"/>
                    <wp:docPr id="5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40805" cy="28244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F6E1B3" w14:textId="77777777" w:rsidR="00867086" w:rsidRPr="00867086" w:rsidRDefault="00867086" w:rsidP="00A57A11">
                                <w:pPr>
                                  <w:tabs>
                                    <w:tab w:val="left" w:pos="2100"/>
                                  </w:tabs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867086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Aguas del Huila S.A. E.S.P.,  es una entidad dedicada a fortalecer integralmente el sector de agua potable y saneamiento básico, a la venta de materiales e insumos químicos,  y asistencia técnica y capacitación,  contribuyendo al mejoramiento continuo de la calidad de  vida de los pobladores del departamento del Huila.</w:t>
                                </w:r>
                              </w:p>
                              <w:p w14:paraId="4B3D8A03" w14:textId="77777777" w:rsidR="00A2106C" w:rsidRDefault="00A2106C" w:rsidP="00A57A11">
                                <w:pP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867086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Aguas del Huila S.A. E.S.P, </w:t>
                                </w:r>
                                <w:r w:rsidR="00867086" w:rsidRPr="00867086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Con la misión de prestar servicio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s</w:t>
                                </w:r>
                                <w:r w:rsidR="00867086" w:rsidRPr="00867086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de 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altos estándares de</w:t>
                                </w:r>
                                <w:r w:rsidR="00867086" w:rsidRPr="00867086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calidad y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conforme con los lineamientos de la Ley 1499 de 2017  y la  implementación de MIPG</w:t>
                                </w:r>
                                <w:r w:rsidRPr="00A2106C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867086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expide la carta de trato digno al ciudadano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, garantizando</w:t>
                                </w:r>
                                <w:r w:rsidR="00867086" w:rsidRPr="00867086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un trato digno, res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petuoso e igualitario </w:t>
                                </w:r>
                                <w:r w:rsidRPr="00867086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con el propósito de mejorar la interacción con la comunidad,</w:t>
                                </w:r>
                                <w:r w:rsidR="00E37CB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y </w:t>
                                </w:r>
                                <w:r w:rsidRPr="00867086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la eficiencia del servicio  a través  de los diferentes canales de comunicación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dispuestos para toda la</w:t>
                                </w:r>
                                <w:r w:rsidR="00867086" w:rsidRPr="00867086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ciudadanía.</w:t>
                                </w:r>
                              </w:p>
                              <w:p w14:paraId="12E463D8" w14:textId="77777777" w:rsidR="00867086" w:rsidRPr="00E37CB1" w:rsidRDefault="00E37CB1" w:rsidP="00A57A11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Se p</w:t>
                                </w:r>
                                <w:r w:rsidRPr="00E37CB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recisan</w:t>
                                </w:r>
                                <w:r w:rsidR="00867086" w:rsidRPr="00E37CB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a continuación los </w:t>
                                </w:r>
                                <w:r w:rsidRPr="00E37CB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 canales de comunicación junto con los </w:t>
                                </w:r>
                                <w:r w:rsidR="00867086" w:rsidRPr="00E37CB1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derechos y deberes de los usuarios.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1FBEDCA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30" type="#_x0000_t202" style="position:absolute;left:0;text-align:left;margin-left:27.1pt;margin-top:1.5pt;width:507.15pt;height:222.4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" stroked="f">
                    <v:textbox>
                      <w:txbxContent>
                        <w:p w14:paraId="65F6E1B3" w14:textId="77777777" w:rsidR="00867086" w:rsidRPr="00867086" w:rsidRDefault="00867086" w:rsidP="00A57A11">
                          <w:pPr>
                            <w:tabs>
                              <w:tab w:val="left" w:pos="2100"/>
                            </w:tabs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867086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Aguas del Huila S.A. E.S.P.,  es una entidad dedicada a fortalecer integralmente el sector de agua potable y saneamiento básico, a la venta de materiales e insumos químicos,  y asistencia técnica y capacitación,  contribuyendo al mejoramiento continuo de la calidad de  vida de los pobladores del departamento del Huila.</w:t>
                          </w:r>
                        </w:p>
                        <w:p w14:paraId="4B3D8A03" w14:textId="77777777" w:rsidR="00A2106C" w:rsidRDefault="00A2106C" w:rsidP="00A57A11">
                          <w:pP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867086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Aguas del Huila S.A. E.S.P, </w:t>
                          </w:r>
                          <w:r w:rsidR="00867086" w:rsidRPr="00867086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Con la misión de prestar servicio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s</w:t>
                          </w:r>
                          <w:r w:rsidR="00867086" w:rsidRPr="00867086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de 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altos estándares de</w:t>
                          </w:r>
                          <w:r w:rsidR="00867086" w:rsidRPr="00867086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calidad y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conforme con los lineamientos de la Ley 1499 de 2017  y la  implementación de MIPG</w:t>
                          </w:r>
                          <w:r w:rsidRPr="00A2106C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867086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expide la carta de trato digno al ciudadano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, garantizando</w:t>
                          </w:r>
                          <w:r w:rsidR="00867086" w:rsidRPr="00867086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un trato digno, res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petuoso e igualitario </w:t>
                          </w:r>
                          <w:r w:rsidRPr="00867086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con el propósito de mejorar la interacción con la comunidad,</w:t>
                          </w:r>
                          <w:r w:rsidR="00E37CB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y </w:t>
                          </w:r>
                          <w:r w:rsidRPr="00867086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la eficiencia del servicio  a través  de los diferentes canales de comunicación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dispuestos para toda la</w:t>
                          </w:r>
                          <w:r w:rsidR="00867086" w:rsidRPr="00867086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ciudadanía.</w:t>
                          </w:r>
                        </w:p>
                        <w:p w14:paraId="12E463D8" w14:textId="77777777" w:rsidR="00867086" w:rsidRPr="00E37CB1" w:rsidRDefault="00E37CB1" w:rsidP="00A57A11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Se p</w:t>
                          </w:r>
                          <w:r w:rsidRPr="00E37CB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recisan</w:t>
                          </w:r>
                          <w:r w:rsidR="00867086" w:rsidRPr="00E37CB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a continuación los </w:t>
                          </w:r>
                          <w:r w:rsidRPr="00E37CB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canales de comunicación junto con los </w:t>
                          </w:r>
                          <w:r w:rsidR="00867086" w:rsidRPr="00E37CB1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derechos y deberes de los usuarios.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0CA92A5F" w14:textId="77777777" w:rsidR="00A57A11" w:rsidRDefault="00A57A11"/>
        <w:p w14:paraId="50CB42D8" w14:textId="77777777" w:rsidR="00A57A11" w:rsidRDefault="00A57A11"/>
        <w:p w14:paraId="20D04B7C" w14:textId="77777777" w:rsidR="00A57A11" w:rsidRDefault="00A57A11"/>
        <w:p w14:paraId="71ECA6EA" w14:textId="77777777" w:rsidR="00A57A11" w:rsidRDefault="00A57A11"/>
        <w:p w14:paraId="1ECC5B2B" w14:textId="77777777" w:rsidR="00A57A11" w:rsidRDefault="00A57A11"/>
        <w:p w14:paraId="20D2335A" w14:textId="77777777" w:rsidR="00A57A11" w:rsidRDefault="00A57A11"/>
        <w:p w14:paraId="2024EA08" w14:textId="77777777" w:rsidR="00D71130" w:rsidRDefault="00022D05" w:rsidP="00D71130">
          <w:r>
            <w:br w:type="page"/>
          </w:r>
        </w:p>
      </w:sdtContent>
    </w:sdt>
    <w:p w14:paraId="4332F8DE" w14:textId="4FE4FACC" w:rsidR="00D71130" w:rsidRPr="00B74785" w:rsidRDefault="00D2352C" w:rsidP="00D71FE7">
      <w:pPr>
        <w:spacing w:after="0"/>
        <w:jc w:val="center"/>
      </w:pPr>
      <w:r>
        <w:rPr>
          <w:noProof/>
          <w:sz w:val="16"/>
          <w:szCs w:val="16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2FCE7459" wp14:editId="57F759D2">
                <wp:simplePos x="0" y="0"/>
                <wp:positionH relativeFrom="page">
                  <wp:posOffset>5035550</wp:posOffset>
                </wp:positionH>
                <wp:positionV relativeFrom="paragraph">
                  <wp:posOffset>5780405</wp:posOffset>
                </wp:positionV>
                <wp:extent cx="2508250" cy="1841500"/>
                <wp:effectExtent l="19050" t="0" r="44450" b="25400"/>
                <wp:wrapNone/>
                <wp:docPr id="15" name="Hexágon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0" cy="1841500"/>
                        </a:xfrm>
                        <a:prstGeom prst="hexagon">
                          <a:avLst>
                            <a:gd name="adj" fmla="val 38327"/>
                            <a:gd name="vf" fmla="val 115470"/>
                          </a:avLst>
                        </a:prstGeom>
                        <a:solidFill>
                          <a:srgbClr val="FF9900"/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420B8" w14:textId="77777777" w:rsidR="00B7343D" w:rsidRPr="00A87061" w:rsidRDefault="00B7343D" w:rsidP="00A8706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7061">
                              <w:rPr>
                                <w:rFonts w:ascii="Arial" w:hAnsi="Arial" w:cs="Arial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Vincularse al servicio de acueducto, alcantarillado y/o aseo, siempre que haya un servicio disponible, o acreditar que se dispone de alternativas que no perjudiquen a la comunidad, de acuerdo con lo establecido por la ley.</w:t>
                            </w:r>
                          </w:p>
                          <w:p w14:paraId="57D82243" w14:textId="77777777" w:rsidR="00B7343D" w:rsidRPr="00A87061" w:rsidRDefault="00B7343D" w:rsidP="00A87061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E7459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15" o:spid="_x0000_s1031" type="#_x0000_t9" style="position:absolute;left:0;text-align:left;margin-left:396.5pt;margin-top:455.15pt;width:197.5pt;height:145pt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" adj="6078" fillcolor="#f90" strokecolor="#629dd1 [3205]" strokeweight="1pt">
                <v:textbox>
                  <w:txbxContent>
                    <w:p w14:paraId="513420B8" w14:textId="77777777" w:rsidR="00B7343D" w:rsidRPr="00A87061" w:rsidRDefault="00B7343D" w:rsidP="00A8706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7061">
                        <w:rPr>
                          <w:rFonts w:ascii="Arial" w:hAnsi="Arial" w:cs="Arial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Vincularse al servicio de acueducto, alcantarillado y/o aseo, siempre que haya un servicio disponible, o acreditar que se dispone de alternativas que no perjudiquen a la comunidad, de acuerdo con lo establecido por la ley.</w:t>
                      </w:r>
                    </w:p>
                    <w:p w14:paraId="57D82243" w14:textId="77777777" w:rsidR="00B7343D" w:rsidRPr="00A87061" w:rsidRDefault="00B7343D" w:rsidP="00A87061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6"/>
          <w:szCs w:val="16"/>
          <w:lang w:val="es-CO" w:eastAsia="es-CO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34360561" wp14:editId="14AEBCD4">
                <wp:simplePos x="0" y="0"/>
                <wp:positionH relativeFrom="column">
                  <wp:posOffset>-50165</wp:posOffset>
                </wp:positionH>
                <wp:positionV relativeFrom="paragraph">
                  <wp:posOffset>5507355</wp:posOffset>
                </wp:positionV>
                <wp:extent cx="1952625" cy="1746250"/>
                <wp:effectExtent l="19050" t="0" r="47625" b="25400"/>
                <wp:wrapNone/>
                <wp:docPr id="14" name="Hexágon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746250"/>
                        </a:xfrm>
                        <a:prstGeom prst="hexagon">
                          <a:avLst>
                            <a:gd name="adj" fmla="val 35993"/>
                            <a:gd name="vf" fmla="val 115470"/>
                          </a:avLst>
                        </a:prstGeom>
                        <a:solidFill>
                          <a:srgbClr val="B77BB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F223EB" w14:textId="77777777" w:rsidR="00B7343D" w:rsidRPr="00A87061" w:rsidRDefault="00B7343D" w:rsidP="00AD5B5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8706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Pagar oportunamente el servicio prestado. En caso de no recibir oportunamente la factura, el suscriptor o usuario está obligado a solicitar duplicado de la misma a la empresa.</w:t>
                            </w:r>
                          </w:p>
                          <w:p w14:paraId="5958F83D" w14:textId="77777777" w:rsidR="00B7343D" w:rsidRPr="00A87061" w:rsidRDefault="00B7343D" w:rsidP="00AD5B5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60561" id="Hexágono 14" o:spid="_x0000_s1032" type="#_x0000_t9" style="position:absolute;left:0;text-align:left;margin-left:-3.95pt;margin-top:433.65pt;width:153.75pt;height:137.5pt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" adj="6953" fillcolor="#b77bb3" strokecolor="#243255 [1604]" strokeweight="1pt">
                <v:textbox>
                  <w:txbxContent>
                    <w:p w14:paraId="79F223EB" w14:textId="77777777" w:rsidR="00B7343D" w:rsidRPr="00A87061" w:rsidRDefault="00B7343D" w:rsidP="00AD5B5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87061">
                        <w:rPr>
                          <w:rFonts w:ascii="Arial" w:hAnsi="Arial" w:cs="Arial"/>
                          <w:sz w:val="16"/>
                          <w:szCs w:val="16"/>
                        </w:rPr>
                        <w:t>Pagar oportunamente el servicio prestado. En caso de no recibir oportunamente la factura, el suscriptor o usuario está obligado a solicitar duplicado de la misma a la empresa.</w:t>
                      </w:r>
                    </w:p>
                    <w:p w14:paraId="5958F83D" w14:textId="77777777" w:rsidR="00B7343D" w:rsidRPr="00A87061" w:rsidRDefault="00B7343D" w:rsidP="00AD5B5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431424" behindDoc="0" locked="0" layoutInCell="1" allowOverlap="1" wp14:anchorId="4C25D716" wp14:editId="67152EBD">
                <wp:simplePos x="0" y="0"/>
                <wp:positionH relativeFrom="margin">
                  <wp:posOffset>0</wp:posOffset>
                </wp:positionH>
                <wp:positionV relativeFrom="paragraph">
                  <wp:posOffset>128905</wp:posOffset>
                </wp:positionV>
                <wp:extent cx="3056890" cy="76009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6890" cy="760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9887" w14:textId="77777777" w:rsidR="00B116AB" w:rsidRPr="00D2352C" w:rsidRDefault="00B116AB" w:rsidP="00BC5BAC">
                            <w:pPr>
                              <w:pStyle w:val="Prrafodelista"/>
                              <w:jc w:val="center"/>
                              <w:rPr>
                                <w:rFonts w:ascii="Arial Rounded MT Bold" w:hAnsi="Arial Rounded MT Bold" w:cs="Arial"/>
                                <w:color w:val="0070C0"/>
                              </w:rPr>
                            </w:pPr>
                            <w:r w:rsidRPr="00D2352C">
                              <w:rPr>
                                <w:rFonts w:ascii="Arial Rounded MT Bold" w:hAnsi="Arial Rounded MT Bold" w:cs="Arial"/>
                                <w:color w:val="0070C0"/>
                              </w:rPr>
                              <w:t>DERECHOS</w:t>
                            </w:r>
                          </w:p>
                          <w:p w14:paraId="47413F8B" w14:textId="77777777" w:rsidR="00B116AB" w:rsidRPr="00D2352C" w:rsidRDefault="00B116AB" w:rsidP="00B116AB">
                            <w:pPr>
                              <w:pStyle w:val="Prrafodelista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D2FA2CB" w14:textId="77777777" w:rsidR="002B5E73" w:rsidRPr="00D2352C" w:rsidRDefault="002B5E73" w:rsidP="00327A3D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D2352C">
                              <w:rPr>
                                <w:rFonts w:ascii="Arial" w:hAnsi="Arial" w:cs="Arial"/>
                              </w:rPr>
                              <w:t>A ser tratado dignamente por la persona prestadora.</w:t>
                            </w:r>
                          </w:p>
                          <w:p w14:paraId="178523C9" w14:textId="77777777" w:rsidR="002B5E73" w:rsidRPr="00D2352C" w:rsidRDefault="002B5E73" w:rsidP="00327A3D">
                            <w:pPr>
                              <w:pStyle w:val="Prrafodelista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BA87EB" w14:textId="77777777" w:rsidR="002B5E73" w:rsidRPr="00D2352C" w:rsidRDefault="002B5E73" w:rsidP="00327A3D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D2352C">
                              <w:rPr>
                                <w:rFonts w:ascii="Arial" w:hAnsi="Arial" w:cs="Arial"/>
                              </w:rPr>
                              <w:t>Obtener respuesta oportuna y eficaz a sus peticiones en los plazos establecidos.</w:t>
                            </w:r>
                          </w:p>
                          <w:p w14:paraId="33FD4187" w14:textId="77777777" w:rsidR="002B5E73" w:rsidRPr="00D2352C" w:rsidRDefault="002B5E73" w:rsidP="00327A3D">
                            <w:pPr>
                              <w:pStyle w:val="Prrafodelista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C794E3" w14:textId="77777777" w:rsidR="002B5E73" w:rsidRPr="00D2352C" w:rsidRDefault="002B5E73" w:rsidP="00327A3D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D2352C">
                              <w:rPr>
                                <w:rFonts w:ascii="Arial" w:hAnsi="Arial" w:cs="Arial"/>
                              </w:rPr>
                              <w:t>A ser informado clara y oportunamente de sus obligaciones y de las consecuencias de incumplirlas</w:t>
                            </w:r>
                            <w:r w:rsidRPr="00D2352C">
                              <w:rPr>
                                <w:rFonts w:ascii="Arial" w:hAnsi="Arial" w:cs="Arial"/>
                                <w:color w:val="000000"/>
                              </w:rPr>
                              <w:t>.</w:t>
                            </w:r>
                            <w:r w:rsidRPr="00D2352C">
                              <w:rPr>
                                <w:rFonts w:ascii="Arial" w:hAnsi="Arial" w:cs="Arial"/>
                                <w:noProof/>
                                <w:lang w:val="es-CO" w:eastAsia="es-CO"/>
                              </w:rPr>
                              <w:t xml:space="preserve"> </w:t>
                            </w:r>
                          </w:p>
                          <w:p w14:paraId="24A78ED3" w14:textId="77777777" w:rsidR="002B5E73" w:rsidRPr="00D2352C" w:rsidRDefault="002B5E73" w:rsidP="00BC5BAC">
                            <w:pPr>
                              <w:pStyle w:val="TDC2"/>
                              <w:rPr>
                                <w:rFonts w:ascii="Arial" w:hAnsi="Arial" w:cs="Arial"/>
                              </w:rPr>
                            </w:pPr>
                            <w:r w:rsidRPr="00D2352C">
                              <w:rPr>
                                <w:rFonts w:ascii="Arial" w:hAnsi="Arial" w:cs="Arial"/>
                              </w:rPr>
                              <w:t>A obtener información completa, y  precisa sobre asuntos relacionados con la prestación del servicio.</w:t>
                            </w:r>
                          </w:p>
                          <w:p w14:paraId="4B1EFDA2" w14:textId="77777777" w:rsidR="00327A3D" w:rsidRPr="00D2352C" w:rsidRDefault="002B5E73" w:rsidP="00BC5BAC">
                            <w:pPr>
                              <w:pStyle w:val="TDC2"/>
                              <w:rPr>
                                <w:rFonts w:ascii="Arial" w:hAnsi="Arial" w:cs="Arial"/>
                              </w:rPr>
                            </w:pPr>
                            <w:r w:rsidRPr="00D2352C">
                              <w:rPr>
                                <w:rFonts w:ascii="Arial" w:hAnsi="Arial" w:cs="Arial"/>
                              </w:rPr>
                              <w:t>A que no se le suspenda el servicio, ni se le cobre la reinstalación, cuando demuestre que se efectuó el pago.</w:t>
                            </w:r>
                          </w:p>
                          <w:p w14:paraId="7EF5068A" w14:textId="77777777" w:rsidR="002B5E73" w:rsidRPr="00D2352C" w:rsidRDefault="002B5E73" w:rsidP="00BC5BAC">
                            <w:pPr>
                              <w:pStyle w:val="TDC2"/>
                              <w:rPr>
                                <w:rFonts w:ascii="Arial" w:eastAsiaTheme="minorHAnsi" w:hAnsi="Arial" w:cs="Arial"/>
                                <w:lang w:val="es-CO" w:eastAsia="en-US"/>
                              </w:rPr>
                            </w:pPr>
                            <w:r w:rsidRPr="00D2352C">
                              <w:rPr>
                                <w:rFonts w:ascii="Arial" w:hAnsi="Arial" w:cs="Arial"/>
                              </w:rPr>
                              <w:t xml:space="preserve">A la libre elección del prestador del servicio. </w:t>
                            </w:r>
                          </w:p>
                          <w:p w14:paraId="1908E268" w14:textId="77777777" w:rsidR="002B5E73" w:rsidRPr="00D2352C" w:rsidRDefault="002B5E73" w:rsidP="00BC5BAC">
                            <w:pPr>
                              <w:pStyle w:val="TDC2"/>
                              <w:rPr>
                                <w:rFonts w:ascii="Arial" w:hAnsi="Arial" w:cs="Arial"/>
                              </w:rPr>
                            </w:pPr>
                            <w:r w:rsidRPr="00D2352C">
                              <w:rPr>
                                <w:rFonts w:ascii="Arial" w:hAnsi="Arial" w:cs="Arial"/>
                              </w:rPr>
                              <w:t>Obtener el descuento en la factura por falla en la prestación del servicio de acueducto, alcantarillado y/o aseo imputable a la persona prestadora.</w:t>
                            </w:r>
                          </w:p>
                          <w:p w14:paraId="04E27671" w14:textId="77777777" w:rsidR="002B5E73" w:rsidRPr="00D2352C" w:rsidRDefault="002B5E73" w:rsidP="00BC5BAC">
                            <w:pPr>
                              <w:pStyle w:val="TDC2"/>
                              <w:rPr>
                                <w:rFonts w:ascii="Arial" w:hAnsi="Arial" w:cs="Arial"/>
                              </w:rPr>
                            </w:pPr>
                            <w:r w:rsidRPr="00D2352C">
                              <w:rPr>
                                <w:rFonts w:ascii="Arial" w:hAnsi="Arial" w:cs="Arial"/>
                              </w:rPr>
                              <w:t>Recibir oportunamente la factura por la prestación del servicio en los términos previstos en la legislación vigente.</w:t>
                            </w:r>
                          </w:p>
                          <w:p w14:paraId="7EE68B8A" w14:textId="77777777" w:rsidR="002B5E73" w:rsidRPr="00D2352C" w:rsidRDefault="002B5E73" w:rsidP="00BC5BAC">
                            <w:pPr>
                              <w:pStyle w:val="TDC2"/>
                              <w:rPr>
                                <w:rFonts w:ascii="Arial" w:hAnsi="Arial" w:cs="Arial"/>
                              </w:rPr>
                            </w:pPr>
                            <w:r w:rsidRPr="00D2352C">
                              <w:rPr>
                                <w:rFonts w:ascii="Arial" w:hAnsi="Arial" w:cs="Arial"/>
                              </w:rPr>
                              <w:t>Recibir atención especial y preferente si se trata de personas en situación de discapacidad, niños, niñas, adolescentes, mujeres gestantes o adultos mayores, y en general de personas en estado de indefensión o de debilidad manifiesta de conformidad con el artículo 13 de la Constitución Política.</w:t>
                            </w:r>
                          </w:p>
                          <w:p w14:paraId="6D8419B4" w14:textId="77777777" w:rsidR="002B5E73" w:rsidRPr="00D2352C" w:rsidRDefault="002B5E73" w:rsidP="00BC5BAC">
                            <w:pPr>
                              <w:pStyle w:val="TDC2"/>
                              <w:rPr>
                                <w:rFonts w:ascii="Arial" w:hAnsi="Arial" w:cs="Arial"/>
                              </w:rPr>
                            </w:pPr>
                            <w:r w:rsidRPr="00D2352C">
                              <w:rPr>
                                <w:rFonts w:ascii="Arial" w:hAnsi="Arial" w:cs="Arial"/>
                              </w:rPr>
                              <w:t>A la prestación continua de un servicio de buena calidad y a las reparaciones por falla en la prestación del servicio, de conformidad con el Artículo 137 de la Ley 142 de 1994.</w:t>
                            </w:r>
                          </w:p>
                          <w:p w14:paraId="0D3123FE" w14:textId="1DA0C886" w:rsidR="00BC5BAC" w:rsidRPr="00D2352C" w:rsidRDefault="00BC5BAC" w:rsidP="00D44B79">
                            <w:pPr>
                              <w:pStyle w:val="TDC2"/>
                              <w:numPr>
                                <w:ilvl w:val="0"/>
                                <w:numId w:val="0"/>
                              </w:numPr>
                              <w:ind w:left="720"/>
                              <w:rPr>
                                <w:rFonts w:ascii="Arial" w:hAnsi="Arial" w:cs="Arial"/>
                              </w:rPr>
                            </w:pPr>
                            <w:r w:rsidRPr="00D2352C">
                              <w:rPr>
                                <w:rFonts w:ascii="Arial" w:hAnsi="Arial" w:cs="Arial"/>
                              </w:rPr>
                              <w:t>Defensa de los usuarios en sede de la empresa de conformidad con los Artículos 152 al 159  de la Ley 142 de 1994.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5D716" id="_x0000_s1033" type="#_x0000_t202" style="position:absolute;left:0;text-align:left;margin-left:0;margin-top:10.15pt;width:240.7pt;height:598.5pt;z-index:25143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" stroked="f">
                <v:textbox>
                  <w:txbxContent>
                    <w:p w14:paraId="432D9887" w14:textId="77777777" w:rsidR="00B116AB" w:rsidRPr="00D2352C" w:rsidRDefault="00B116AB" w:rsidP="00BC5BAC">
                      <w:pPr>
                        <w:pStyle w:val="Prrafodelista"/>
                        <w:jc w:val="center"/>
                        <w:rPr>
                          <w:rFonts w:ascii="Arial Rounded MT Bold" w:hAnsi="Arial Rounded MT Bold" w:cs="Arial"/>
                          <w:color w:val="0070C0"/>
                        </w:rPr>
                      </w:pPr>
                      <w:r w:rsidRPr="00D2352C">
                        <w:rPr>
                          <w:rFonts w:ascii="Arial Rounded MT Bold" w:hAnsi="Arial Rounded MT Bold" w:cs="Arial"/>
                          <w:color w:val="0070C0"/>
                        </w:rPr>
                        <w:t>DERECHOS</w:t>
                      </w:r>
                    </w:p>
                    <w:p w14:paraId="47413F8B" w14:textId="77777777" w:rsidR="00B116AB" w:rsidRPr="00D2352C" w:rsidRDefault="00B116AB" w:rsidP="00B116AB">
                      <w:pPr>
                        <w:pStyle w:val="Prrafodelista"/>
                        <w:rPr>
                          <w:rFonts w:ascii="Arial" w:hAnsi="Arial" w:cs="Arial"/>
                        </w:rPr>
                      </w:pPr>
                    </w:p>
                    <w:p w14:paraId="2D2FA2CB" w14:textId="77777777" w:rsidR="002B5E73" w:rsidRPr="00D2352C" w:rsidRDefault="002B5E73" w:rsidP="00327A3D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D2352C">
                        <w:rPr>
                          <w:rFonts w:ascii="Arial" w:hAnsi="Arial" w:cs="Arial"/>
                        </w:rPr>
                        <w:t>A ser tratado dignamente por la persona prestadora.</w:t>
                      </w:r>
                    </w:p>
                    <w:p w14:paraId="178523C9" w14:textId="77777777" w:rsidR="002B5E73" w:rsidRPr="00D2352C" w:rsidRDefault="002B5E73" w:rsidP="00327A3D">
                      <w:pPr>
                        <w:pStyle w:val="Prrafodelista"/>
                        <w:rPr>
                          <w:rFonts w:ascii="Arial" w:hAnsi="Arial" w:cs="Arial"/>
                        </w:rPr>
                      </w:pPr>
                    </w:p>
                    <w:p w14:paraId="69BA87EB" w14:textId="77777777" w:rsidR="002B5E73" w:rsidRPr="00D2352C" w:rsidRDefault="002B5E73" w:rsidP="00327A3D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D2352C">
                        <w:rPr>
                          <w:rFonts w:ascii="Arial" w:hAnsi="Arial" w:cs="Arial"/>
                        </w:rPr>
                        <w:t>Obtener respuesta oportuna y eficaz a sus peticiones en los plazos establecidos.</w:t>
                      </w:r>
                    </w:p>
                    <w:p w14:paraId="33FD4187" w14:textId="77777777" w:rsidR="002B5E73" w:rsidRPr="00D2352C" w:rsidRDefault="002B5E73" w:rsidP="00327A3D">
                      <w:pPr>
                        <w:pStyle w:val="Prrafodelista"/>
                        <w:rPr>
                          <w:rFonts w:ascii="Arial" w:hAnsi="Arial" w:cs="Arial"/>
                        </w:rPr>
                      </w:pPr>
                    </w:p>
                    <w:p w14:paraId="15C794E3" w14:textId="77777777" w:rsidR="002B5E73" w:rsidRPr="00D2352C" w:rsidRDefault="002B5E73" w:rsidP="00327A3D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</w:rPr>
                      </w:pPr>
                      <w:r w:rsidRPr="00D2352C">
                        <w:rPr>
                          <w:rFonts w:ascii="Arial" w:hAnsi="Arial" w:cs="Arial"/>
                        </w:rPr>
                        <w:t>A ser informado clara y oportunamente de sus obligaciones y de las consecuencias de incumplirlas</w:t>
                      </w:r>
                      <w:r w:rsidRPr="00D2352C">
                        <w:rPr>
                          <w:rFonts w:ascii="Arial" w:hAnsi="Arial" w:cs="Arial"/>
                          <w:color w:val="000000"/>
                        </w:rPr>
                        <w:t>.</w:t>
                      </w:r>
                      <w:r w:rsidRPr="00D2352C">
                        <w:rPr>
                          <w:rFonts w:ascii="Arial" w:hAnsi="Arial" w:cs="Arial"/>
                          <w:noProof/>
                          <w:lang w:val="es-CO" w:eastAsia="es-CO"/>
                        </w:rPr>
                        <w:t xml:space="preserve"> </w:t>
                      </w:r>
                    </w:p>
                    <w:p w14:paraId="24A78ED3" w14:textId="77777777" w:rsidR="002B5E73" w:rsidRPr="00D2352C" w:rsidRDefault="002B5E73" w:rsidP="00BC5BAC">
                      <w:pPr>
                        <w:pStyle w:val="TDC2"/>
                        <w:rPr>
                          <w:rFonts w:ascii="Arial" w:hAnsi="Arial" w:cs="Arial"/>
                        </w:rPr>
                      </w:pPr>
                      <w:r w:rsidRPr="00D2352C">
                        <w:rPr>
                          <w:rFonts w:ascii="Arial" w:hAnsi="Arial" w:cs="Arial"/>
                        </w:rPr>
                        <w:t>A obtener información completa, y  precisa sobre asuntos relacionados con la prestación del servicio.</w:t>
                      </w:r>
                    </w:p>
                    <w:p w14:paraId="4B1EFDA2" w14:textId="77777777" w:rsidR="00327A3D" w:rsidRPr="00D2352C" w:rsidRDefault="002B5E73" w:rsidP="00BC5BAC">
                      <w:pPr>
                        <w:pStyle w:val="TDC2"/>
                        <w:rPr>
                          <w:rFonts w:ascii="Arial" w:hAnsi="Arial" w:cs="Arial"/>
                        </w:rPr>
                      </w:pPr>
                      <w:r w:rsidRPr="00D2352C">
                        <w:rPr>
                          <w:rFonts w:ascii="Arial" w:hAnsi="Arial" w:cs="Arial"/>
                        </w:rPr>
                        <w:t>A que no se le suspenda el servicio, ni se le cobre la reinstalación, cuando demuestre que se efectuó el pago.</w:t>
                      </w:r>
                    </w:p>
                    <w:p w14:paraId="7EF5068A" w14:textId="77777777" w:rsidR="002B5E73" w:rsidRPr="00D2352C" w:rsidRDefault="002B5E73" w:rsidP="00BC5BAC">
                      <w:pPr>
                        <w:pStyle w:val="TDC2"/>
                        <w:rPr>
                          <w:rFonts w:ascii="Arial" w:eastAsiaTheme="minorHAnsi" w:hAnsi="Arial" w:cs="Arial"/>
                          <w:lang w:val="es-CO" w:eastAsia="en-US"/>
                        </w:rPr>
                      </w:pPr>
                      <w:r w:rsidRPr="00D2352C">
                        <w:rPr>
                          <w:rFonts w:ascii="Arial" w:hAnsi="Arial" w:cs="Arial"/>
                        </w:rPr>
                        <w:t xml:space="preserve">A la libre elección del prestador del servicio. </w:t>
                      </w:r>
                    </w:p>
                    <w:p w14:paraId="1908E268" w14:textId="77777777" w:rsidR="002B5E73" w:rsidRPr="00D2352C" w:rsidRDefault="002B5E73" w:rsidP="00BC5BAC">
                      <w:pPr>
                        <w:pStyle w:val="TDC2"/>
                        <w:rPr>
                          <w:rFonts w:ascii="Arial" w:hAnsi="Arial" w:cs="Arial"/>
                        </w:rPr>
                      </w:pPr>
                      <w:r w:rsidRPr="00D2352C">
                        <w:rPr>
                          <w:rFonts w:ascii="Arial" w:hAnsi="Arial" w:cs="Arial"/>
                        </w:rPr>
                        <w:t>Obtener el descuento en la factura por falla en la prestación del servicio de acueducto, alcantarillado y/o aseo imputable a la persona prestadora.</w:t>
                      </w:r>
                    </w:p>
                    <w:p w14:paraId="04E27671" w14:textId="77777777" w:rsidR="002B5E73" w:rsidRPr="00D2352C" w:rsidRDefault="002B5E73" w:rsidP="00BC5BAC">
                      <w:pPr>
                        <w:pStyle w:val="TDC2"/>
                        <w:rPr>
                          <w:rFonts w:ascii="Arial" w:hAnsi="Arial" w:cs="Arial"/>
                        </w:rPr>
                      </w:pPr>
                      <w:r w:rsidRPr="00D2352C">
                        <w:rPr>
                          <w:rFonts w:ascii="Arial" w:hAnsi="Arial" w:cs="Arial"/>
                        </w:rPr>
                        <w:t>Recibir oportunamente la factura por la prestación del servicio en los términos previstos en la legislación vigente.</w:t>
                      </w:r>
                    </w:p>
                    <w:p w14:paraId="7EE68B8A" w14:textId="77777777" w:rsidR="002B5E73" w:rsidRPr="00D2352C" w:rsidRDefault="002B5E73" w:rsidP="00BC5BAC">
                      <w:pPr>
                        <w:pStyle w:val="TDC2"/>
                        <w:rPr>
                          <w:rFonts w:ascii="Arial" w:hAnsi="Arial" w:cs="Arial"/>
                        </w:rPr>
                      </w:pPr>
                      <w:r w:rsidRPr="00D2352C">
                        <w:rPr>
                          <w:rFonts w:ascii="Arial" w:hAnsi="Arial" w:cs="Arial"/>
                        </w:rPr>
                        <w:t>Recibir atención especial y preferente si se trata de personas en situación de discapacidad, niños, niñas, adolescentes, mujeres gestantes o adultos mayores, y en general de personas en estado de indefensión o de debilidad manifiesta de conformidad con el artículo 13 de la Constitución Política.</w:t>
                      </w:r>
                    </w:p>
                    <w:p w14:paraId="6D8419B4" w14:textId="77777777" w:rsidR="002B5E73" w:rsidRPr="00D2352C" w:rsidRDefault="002B5E73" w:rsidP="00BC5BAC">
                      <w:pPr>
                        <w:pStyle w:val="TDC2"/>
                        <w:rPr>
                          <w:rFonts w:ascii="Arial" w:hAnsi="Arial" w:cs="Arial"/>
                        </w:rPr>
                      </w:pPr>
                      <w:r w:rsidRPr="00D2352C">
                        <w:rPr>
                          <w:rFonts w:ascii="Arial" w:hAnsi="Arial" w:cs="Arial"/>
                        </w:rPr>
                        <w:t>A la prestación continua de un servicio de buena calidad y a las reparaciones por falla en la prestación del servicio, de conformidad con el Artículo 137 de la Ley 142 de 1994.</w:t>
                      </w:r>
                    </w:p>
                    <w:p w14:paraId="0D3123FE" w14:textId="1DA0C886" w:rsidR="00BC5BAC" w:rsidRPr="00D2352C" w:rsidRDefault="00BC5BAC" w:rsidP="00D44B79">
                      <w:pPr>
                        <w:pStyle w:val="TDC2"/>
                        <w:numPr>
                          <w:ilvl w:val="0"/>
                          <w:numId w:val="0"/>
                        </w:numPr>
                        <w:ind w:left="720"/>
                        <w:rPr>
                          <w:rFonts w:ascii="Arial" w:hAnsi="Arial" w:cs="Arial"/>
                        </w:rPr>
                      </w:pPr>
                      <w:r w:rsidRPr="00D2352C">
                        <w:rPr>
                          <w:rFonts w:ascii="Arial" w:hAnsi="Arial" w:cs="Arial"/>
                        </w:rPr>
                        <w:t>Defensa de los usuarios en sede de la empresa de conformidad con los Artículos 152 al 159  de la Ley 142 de 1994.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7061">
        <w:rPr>
          <w:noProof/>
          <w:sz w:val="16"/>
          <w:szCs w:val="16"/>
          <w:lang w:val="es-CO" w:eastAsia="es-CO"/>
        </w:rPr>
        <mc:AlternateContent>
          <mc:Choice Requires="wps">
            <w:drawing>
              <wp:anchor distT="0" distB="0" distL="114300" distR="114300" simplePos="0" relativeHeight="251567616" behindDoc="1" locked="0" layoutInCell="1" allowOverlap="1" wp14:anchorId="42219715" wp14:editId="22B95DA6">
                <wp:simplePos x="0" y="0"/>
                <wp:positionH relativeFrom="column">
                  <wp:posOffset>1978660</wp:posOffset>
                </wp:positionH>
                <wp:positionV relativeFrom="paragraph">
                  <wp:posOffset>3773805</wp:posOffset>
                </wp:positionV>
                <wp:extent cx="2123440" cy="1717675"/>
                <wp:effectExtent l="19050" t="0" r="29210" b="15875"/>
                <wp:wrapNone/>
                <wp:docPr id="12" name="Hexágon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3440" cy="1717675"/>
                        </a:xfrm>
                        <a:prstGeom prst="hexagon">
                          <a:avLst>
                            <a:gd name="adj" fmla="val 28552"/>
                            <a:gd name="vf" fmla="val 115470"/>
                          </a:avLst>
                        </a:prstGeom>
                        <a:solidFill>
                          <a:srgbClr val="57DB9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5395FC" w14:textId="77777777" w:rsidR="00B7343D" w:rsidRPr="00D2352C" w:rsidRDefault="00B7343D" w:rsidP="009C16D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2352C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Ejercer con responsabilidad sus derechos, y en consecuencia abstenerse de reiterar solicitudes evidentemente improcedentes.</w:t>
                            </w:r>
                          </w:p>
                          <w:p w14:paraId="0CADCCB3" w14:textId="77777777" w:rsidR="00B7343D" w:rsidRPr="00D2352C" w:rsidRDefault="00B7343D" w:rsidP="009C16DF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19715" id="Hexágono 12" o:spid="_x0000_s1034" type="#_x0000_t9" style="position:absolute;left:0;text-align:left;margin-left:155.8pt;margin-top:297.15pt;width:167.2pt;height:135.25pt;z-index:-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" adj="4989" fillcolor="#57db93" strokecolor="#243255 [1604]" strokeweight="1pt">
                <v:textbox>
                  <w:txbxContent>
                    <w:p w14:paraId="675395FC" w14:textId="77777777" w:rsidR="00B7343D" w:rsidRPr="00D2352C" w:rsidRDefault="00B7343D" w:rsidP="009C16D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2352C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Ejercer con responsabilidad sus derechos, y en consecuencia abstenerse de reiterar solicitudes evidentemente improcedentes.</w:t>
                      </w:r>
                    </w:p>
                    <w:p w14:paraId="0CADCCB3" w14:textId="77777777" w:rsidR="00B7343D" w:rsidRPr="00D2352C" w:rsidRDefault="00B7343D" w:rsidP="009C16DF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7061">
        <w:rPr>
          <w:noProof/>
          <w:sz w:val="16"/>
          <w:szCs w:val="16"/>
          <w:lang w:val="es-CO" w:eastAsia="es-CO"/>
        </w:rPr>
        <mc:AlternateContent>
          <mc:Choice Requires="wps">
            <w:drawing>
              <wp:anchor distT="0" distB="0" distL="114300" distR="114300" simplePos="0" relativeHeight="251889152" behindDoc="1" locked="0" layoutInCell="1" allowOverlap="1" wp14:anchorId="6032BC59" wp14:editId="604F01A9">
                <wp:simplePos x="0" y="0"/>
                <wp:positionH relativeFrom="margin">
                  <wp:posOffset>3059425</wp:posOffset>
                </wp:positionH>
                <wp:positionV relativeFrom="paragraph">
                  <wp:posOffset>3608705</wp:posOffset>
                </wp:positionV>
                <wp:extent cx="2100580" cy="1936750"/>
                <wp:effectExtent l="19050" t="0" r="33020" b="25400"/>
                <wp:wrapNone/>
                <wp:docPr id="21" name="Hexágon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0580" cy="1936750"/>
                        </a:xfrm>
                        <a:prstGeom prst="hexagon">
                          <a:avLst/>
                        </a:prstGeom>
                        <a:solidFill>
                          <a:srgbClr val="B2BEA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A78B18" w14:textId="77777777" w:rsidR="00B7343D" w:rsidRPr="00A87061" w:rsidRDefault="00B7343D" w:rsidP="008C39A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8706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No disponer ni abandonar basuras cualquiera que sea su procedencia, ni en vías o áreas públicas, ni en lotes de terreno, ni en los cuerpos superficiales o subterráneos.</w:t>
                            </w:r>
                          </w:p>
                          <w:p w14:paraId="4D8FC281" w14:textId="77777777" w:rsidR="00B7343D" w:rsidRPr="00A87061" w:rsidRDefault="00B7343D" w:rsidP="00B7343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2BC59" id="Hexágono 21" o:spid="_x0000_s1035" type="#_x0000_t9" style="position:absolute;left:0;text-align:left;margin-left:240.9pt;margin-top:284.15pt;width:165.4pt;height:152.5pt;z-index:-25142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" adj="4979" fillcolor="#b2bea6" strokecolor="#243255 [1604]" strokeweight="1pt">
                <v:textbox>
                  <w:txbxContent>
                    <w:p w14:paraId="03A78B18" w14:textId="77777777" w:rsidR="00B7343D" w:rsidRPr="00A87061" w:rsidRDefault="00B7343D" w:rsidP="008C39A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A8706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No disponer ni abandonar basuras cualquiera que sea su procedencia, ni en vías o áreas públicas, ni en lotes de terreno, ni en los cuerpos superficiales o subterráneos.</w:t>
                      </w:r>
                    </w:p>
                    <w:p w14:paraId="4D8FC281" w14:textId="77777777" w:rsidR="00B7343D" w:rsidRPr="00A87061" w:rsidRDefault="00B7343D" w:rsidP="00B7343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7061">
        <w:rPr>
          <w:noProof/>
          <w:sz w:val="16"/>
          <w:szCs w:val="16"/>
          <w:lang w:val="es-CO" w:eastAsia="es-CO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2F18435B" wp14:editId="598C04FD">
                <wp:simplePos x="0" y="0"/>
                <wp:positionH relativeFrom="margin">
                  <wp:posOffset>3822700</wp:posOffset>
                </wp:positionH>
                <wp:positionV relativeFrom="paragraph">
                  <wp:posOffset>2910205</wp:posOffset>
                </wp:positionV>
                <wp:extent cx="1435100" cy="698500"/>
                <wp:effectExtent l="19050" t="0" r="31750" b="25400"/>
                <wp:wrapNone/>
                <wp:docPr id="17" name="Hexágon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698500"/>
                        </a:xfrm>
                        <a:prstGeom prst="hexagon">
                          <a:avLst/>
                        </a:prstGeom>
                        <a:solidFill>
                          <a:srgbClr val="FF66CC"/>
                        </a:solidFill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17A8" w14:textId="77777777" w:rsidR="000B1E56" w:rsidRPr="00A87061" w:rsidRDefault="000B1E56" w:rsidP="00C059E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8706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Aca</w:t>
                            </w:r>
                            <w:r w:rsidR="002E036E" w:rsidRPr="00A8706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tar la Constitución y las leyes</w:t>
                            </w:r>
                          </w:p>
                          <w:p w14:paraId="08D6500B" w14:textId="77777777" w:rsidR="000B1E56" w:rsidRPr="00A87061" w:rsidRDefault="000B1E56" w:rsidP="000B1E56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8435B" id="Hexágono 17" o:spid="_x0000_s1036" type="#_x0000_t9" style="position:absolute;left:0;text-align:left;margin-left:301pt;margin-top:229.15pt;width:113pt;height:55pt;z-index:25178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" adj="2628" fillcolor="#f6c" strokecolor="#297fd5 [3206]" strokeweight="1pt">
                <v:textbox>
                  <w:txbxContent>
                    <w:p w14:paraId="335617A8" w14:textId="77777777" w:rsidR="000B1E56" w:rsidRPr="00A87061" w:rsidRDefault="000B1E56" w:rsidP="00C059E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87061">
                        <w:rPr>
                          <w:rFonts w:ascii="Arial" w:hAnsi="Arial" w:cs="Arial"/>
                          <w:sz w:val="18"/>
                          <w:szCs w:val="18"/>
                        </w:rPr>
                        <w:t>Aca</w:t>
                      </w:r>
                      <w:r w:rsidR="002E036E" w:rsidRPr="00A87061">
                        <w:rPr>
                          <w:rFonts w:ascii="Arial" w:hAnsi="Arial" w:cs="Arial"/>
                          <w:sz w:val="18"/>
                          <w:szCs w:val="18"/>
                        </w:rPr>
                        <w:t>tar la Constitución y las leyes</w:t>
                      </w:r>
                    </w:p>
                    <w:p w14:paraId="08D6500B" w14:textId="77777777" w:rsidR="000B1E56" w:rsidRPr="00A87061" w:rsidRDefault="000B1E56" w:rsidP="000B1E56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7061">
        <w:rPr>
          <w:noProof/>
          <w:sz w:val="16"/>
          <w:szCs w:val="16"/>
          <w:lang w:val="es-CO" w:eastAsia="es-CO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18A306C9" wp14:editId="235DCE19">
                <wp:simplePos x="0" y="0"/>
                <wp:positionH relativeFrom="column">
                  <wp:posOffset>1972310</wp:posOffset>
                </wp:positionH>
                <wp:positionV relativeFrom="paragraph">
                  <wp:posOffset>2306955</wp:posOffset>
                </wp:positionV>
                <wp:extent cx="1937385" cy="1403350"/>
                <wp:effectExtent l="19050" t="0" r="24765" b="25400"/>
                <wp:wrapNone/>
                <wp:docPr id="18" name="Hexágon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1403350"/>
                        </a:xfrm>
                        <a:prstGeom prst="hexagon">
                          <a:avLst/>
                        </a:prstGeom>
                        <a:solidFill>
                          <a:srgbClr val="4BE0E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505D2" w14:textId="77777777" w:rsidR="00B7343D" w:rsidRPr="00A87061" w:rsidRDefault="00B7343D" w:rsidP="008C39A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8706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Cumplir lo establecido en el Contrato de Condiciones Uniformes, y la demás normatividad que regular el servicio público de aseo.</w:t>
                            </w:r>
                          </w:p>
                          <w:p w14:paraId="045CEC0F" w14:textId="77777777" w:rsidR="00B7343D" w:rsidRPr="00A87061" w:rsidRDefault="00B7343D" w:rsidP="00B7343D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306C9" id="Hexágono 18" o:spid="_x0000_s1037" type="#_x0000_t9" style="position:absolute;left:0;text-align:left;margin-left:155.3pt;margin-top:181.65pt;width:152.55pt;height:110.5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" adj="3912" fillcolor="#4be0e7" strokecolor="#243255 [1604]" strokeweight="1pt">
                <v:textbox>
                  <w:txbxContent>
                    <w:p w14:paraId="012505D2" w14:textId="77777777" w:rsidR="00B7343D" w:rsidRPr="00A87061" w:rsidRDefault="00B7343D" w:rsidP="008C39A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A87061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Cumplir lo establecido en el Contrato de Condiciones Uniformes, y la demás normatividad que regular el servicio público de aseo.</w:t>
                      </w:r>
                    </w:p>
                    <w:p w14:paraId="045CEC0F" w14:textId="77777777" w:rsidR="00B7343D" w:rsidRPr="00A87061" w:rsidRDefault="00B7343D" w:rsidP="00B7343D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7061">
        <w:rPr>
          <w:noProof/>
          <w:sz w:val="16"/>
          <w:szCs w:val="16"/>
          <w:lang w:val="es-CO" w:eastAsia="es-CO"/>
        </w:rPr>
        <mc:AlternateContent>
          <mc:Choice Requires="wps">
            <w:drawing>
              <wp:anchor distT="0" distB="0" distL="114300" distR="114300" simplePos="0" relativeHeight="251522560" behindDoc="0" locked="0" layoutInCell="1" allowOverlap="1" wp14:anchorId="54912EE4" wp14:editId="10710CEE">
                <wp:simplePos x="0" y="0"/>
                <wp:positionH relativeFrom="margin">
                  <wp:posOffset>3111500</wp:posOffset>
                </wp:positionH>
                <wp:positionV relativeFrom="paragraph">
                  <wp:posOffset>1564005</wp:posOffset>
                </wp:positionV>
                <wp:extent cx="1924050" cy="1358900"/>
                <wp:effectExtent l="19050" t="0" r="38100" b="12700"/>
                <wp:wrapNone/>
                <wp:docPr id="10" name="Hexágon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358900"/>
                        </a:xfrm>
                        <a:prstGeom prst="hexagon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E4E16" w14:textId="77777777" w:rsidR="00B7343D" w:rsidRPr="00A87061" w:rsidRDefault="00B7343D" w:rsidP="00B7343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8706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Dar aviso a las personas prestadoras del servicio de la existencia de fallas en el servicio, cuando estas se presenten.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12EE4" id="Hexágono 10" o:spid="_x0000_s1038" type="#_x0000_t9" style="position:absolute;left:0;text-align:left;margin-left:245pt;margin-top:123.15pt;width:151.5pt;height:107pt;z-index:25152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" adj="3814" fillcolor="red" strokecolor="#243255 [1604]" strokeweight="1pt">
                <v:textbox>
                  <w:txbxContent>
                    <w:p w14:paraId="440E4E16" w14:textId="77777777" w:rsidR="00B7343D" w:rsidRPr="00A87061" w:rsidRDefault="00B7343D" w:rsidP="00B7343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87061">
                        <w:rPr>
                          <w:rFonts w:ascii="Arial" w:hAnsi="Arial" w:cs="Arial"/>
                          <w:sz w:val="18"/>
                          <w:szCs w:val="18"/>
                        </w:rPr>
                        <w:t>Dar aviso a las personas prestadoras del servicio de la existencia de fallas en el servicio, cuando estas se presenten.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7061">
        <w:rPr>
          <w:noProof/>
          <w:sz w:val="16"/>
          <w:szCs w:val="16"/>
          <w:lang w:val="es-CO" w:eastAsia="es-CO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698747FA" wp14:editId="7D067202">
                <wp:simplePos x="0" y="0"/>
                <wp:positionH relativeFrom="margin">
                  <wp:posOffset>3124200</wp:posOffset>
                </wp:positionH>
                <wp:positionV relativeFrom="paragraph">
                  <wp:posOffset>294005</wp:posOffset>
                </wp:positionV>
                <wp:extent cx="1604645" cy="1257300"/>
                <wp:effectExtent l="19050" t="0" r="33655" b="19050"/>
                <wp:wrapNone/>
                <wp:docPr id="16" name="Hexágon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4645" cy="1257300"/>
                        </a:xfrm>
                        <a:prstGeom prst="hexagon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AE8FC" w14:textId="77777777" w:rsidR="00B7343D" w:rsidRPr="00A87061" w:rsidRDefault="00B7343D" w:rsidP="008C39A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8706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Cumplir los reglamentos y disposiciones de las personas prestadoras del servicio.</w:t>
                            </w:r>
                          </w:p>
                          <w:p w14:paraId="25B8F187" w14:textId="77777777" w:rsidR="00B7343D" w:rsidRPr="00A87061" w:rsidRDefault="00B7343D" w:rsidP="008C39A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747FA" id="Hexágono 16" o:spid="_x0000_s1039" type="#_x0000_t9" style="position:absolute;left:0;text-align:left;margin-left:246pt;margin-top:23.15pt;width:126.35pt;height:99pt;z-index:25173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" adj="4231" fillcolor="yellow" strokecolor="#297fd5 [3206]" strokeweight="1pt">
                <v:textbox>
                  <w:txbxContent>
                    <w:p w14:paraId="46AAE8FC" w14:textId="77777777" w:rsidR="00B7343D" w:rsidRPr="00A87061" w:rsidRDefault="00B7343D" w:rsidP="008C39A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87061">
                        <w:rPr>
                          <w:rFonts w:ascii="Arial" w:hAnsi="Arial" w:cs="Arial"/>
                          <w:sz w:val="18"/>
                          <w:szCs w:val="18"/>
                        </w:rPr>
                        <w:t>Cumplir los reglamentos y disposiciones de las personas prestadoras del servicio.</w:t>
                      </w:r>
                    </w:p>
                    <w:p w14:paraId="25B8F187" w14:textId="77777777" w:rsidR="00B7343D" w:rsidRPr="00A87061" w:rsidRDefault="00B7343D" w:rsidP="008C39A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7061">
        <w:rPr>
          <w:noProof/>
          <w:sz w:val="16"/>
          <w:szCs w:val="16"/>
          <w:lang w:val="es-CO" w:eastAsia="es-CO"/>
        </w:rPr>
        <mc:AlternateContent>
          <mc:Choice Requires="wps">
            <w:drawing>
              <wp:anchor distT="0" distB="0" distL="114300" distR="114300" simplePos="0" relativeHeight="251471360" behindDoc="0" locked="0" layoutInCell="1" allowOverlap="1" wp14:anchorId="2C869F2C" wp14:editId="7ECB3A10">
                <wp:simplePos x="0" y="0"/>
                <wp:positionH relativeFrom="margin">
                  <wp:posOffset>4563110</wp:posOffset>
                </wp:positionH>
                <wp:positionV relativeFrom="paragraph">
                  <wp:posOffset>285750</wp:posOffset>
                </wp:positionV>
                <wp:extent cx="2689822" cy="2005965"/>
                <wp:effectExtent l="19050" t="0" r="15875" b="13335"/>
                <wp:wrapNone/>
                <wp:docPr id="9" name="Hexágon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9822" cy="2005965"/>
                        </a:xfrm>
                        <a:prstGeom prst="hexagon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6C0E4" w14:textId="77777777" w:rsidR="00B7343D" w:rsidRPr="00797CAD" w:rsidRDefault="00B7343D" w:rsidP="00797CA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97CAD">
                              <w:rPr>
                                <w:rFonts w:ascii="Arial" w:hAnsi="Arial" w:cs="Arial"/>
                              </w:rPr>
                              <w:t>Dar aviso a la empresa sobre el estado de desocupado o deshabitado del local o vivienda que se beneficia con la prestación del servicio público domiciliario de aseo, con el objeto de que la empresa le aplique la tarifa ordenada por la Ley.</w:t>
                            </w:r>
                          </w:p>
                          <w:p w14:paraId="50E2CF62" w14:textId="77777777" w:rsidR="00B7343D" w:rsidRPr="00797CAD" w:rsidRDefault="00B7343D" w:rsidP="00797C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69F2C" id="Hexágono 9" o:spid="_x0000_s1040" type="#_x0000_t9" style="position:absolute;left:0;text-align:left;margin-left:359.3pt;margin-top:22.5pt;width:211.8pt;height:157.95pt;z-index:25147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" adj="4027" fillcolor="#7eb1e6 [1942]" strokecolor="#243255 [1604]" strokeweight="1pt">
                <v:textbox>
                  <w:txbxContent>
                    <w:p w14:paraId="51C6C0E4" w14:textId="77777777" w:rsidR="00B7343D" w:rsidRPr="00797CAD" w:rsidRDefault="00B7343D" w:rsidP="00797CA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797CAD">
                        <w:rPr>
                          <w:rFonts w:ascii="Arial" w:hAnsi="Arial" w:cs="Arial"/>
                        </w:rPr>
                        <w:t>Dar aviso a la empresa sobre el estado de desocupado o deshabitado del local o vivienda que se beneficia con la prestación del servicio público domiciliario de aseo, con el objeto de que la empresa le aplique la tarifa ordenada por la Ley.</w:t>
                      </w:r>
                    </w:p>
                    <w:p w14:paraId="50E2CF62" w14:textId="77777777" w:rsidR="00B7343D" w:rsidRPr="00797CAD" w:rsidRDefault="00B7343D" w:rsidP="00797CA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B6FD0" w:rsidRPr="00BC5BAC">
        <w:rPr>
          <w:rFonts w:ascii="Arial Rounded MT Bold" w:hAnsi="Arial Rounded MT Bold" w:cs="Arial"/>
          <w:noProof/>
          <w:color w:val="0070C0"/>
          <w:sz w:val="28"/>
          <w:szCs w:val="28"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08608" behindDoc="0" locked="0" layoutInCell="1" allowOverlap="1" wp14:anchorId="2034506A" wp14:editId="0DF083D6">
                <wp:simplePos x="0" y="0"/>
                <wp:positionH relativeFrom="margin">
                  <wp:posOffset>5033456</wp:posOffset>
                </wp:positionH>
                <wp:positionV relativeFrom="paragraph">
                  <wp:posOffset>8251825</wp:posOffset>
                </wp:positionV>
                <wp:extent cx="1801495" cy="572770"/>
                <wp:effectExtent l="0" t="0" r="8255" b="0"/>
                <wp:wrapSquare wrapText="bothSides"/>
                <wp:docPr id="5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2C131" w14:textId="77777777" w:rsidR="00BC5BAC" w:rsidRPr="00BC5BAC" w:rsidRDefault="00BC5BAC" w:rsidP="00BC5BAC">
                            <w:pPr>
                              <w:tabs>
                                <w:tab w:val="left" w:pos="2535"/>
                              </w:tabs>
                              <w:spacing w:after="0" w:line="240" w:lineRule="auto"/>
                              <w:rPr>
                                <w:rFonts w:ascii="Arial Rounded MT Bold" w:hAnsi="Arial Rounded MT Bold" w:cs="Arial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BC5BAC">
                              <w:rPr>
                                <w:rFonts w:ascii="Arial" w:hAnsi="Arial" w:cs="Arial"/>
                                <w:i/>
                              </w:rPr>
                              <w:t>Gracias por elegirnos</w:t>
                            </w:r>
                            <w:r w:rsidRPr="00BC5BAC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BC5BAC">
                              <w:rPr>
                                <w:rFonts w:ascii="Arial Rounded MT Bold" w:hAnsi="Arial Rounded MT Bold" w:cs="Arial"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FEA26A1" w14:textId="77777777" w:rsidR="00BC5BAC" w:rsidRPr="00BC5BAC" w:rsidRDefault="00BC5BAC" w:rsidP="00BC5BAC">
                            <w:pPr>
                              <w:tabs>
                                <w:tab w:val="left" w:pos="2535"/>
                              </w:tabs>
                              <w:spacing w:after="0" w:line="240" w:lineRule="auto"/>
                              <w:rPr>
                                <w:rFonts w:ascii="Arial Rounded MT Bold" w:hAnsi="Arial Rounded MT Bold" w:cs="Arial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BC5BAC">
                              <w:rPr>
                                <w:rFonts w:ascii="Arial Rounded MT Bold" w:hAnsi="Arial Rounded MT Bold" w:cs="Arial"/>
                                <w:color w:val="0070C0"/>
                                <w:sz w:val="28"/>
                                <w:szCs w:val="28"/>
                              </w:rPr>
                              <w:t xml:space="preserve">AGUAS </w:t>
                            </w:r>
                            <w:r w:rsidRPr="00BC5BAC">
                              <w:rPr>
                                <w:rFonts w:ascii="Arial Rounded MT Bold" w:hAnsi="Arial Rounded MT Bold" w:cs="Arial"/>
                                <w:color w:val="00B050"/>
                              </w:rPr>
                              <w:t>DEL</w:t>
                            </w:r>
                            <w:r w:rsidRPr="00BC5BAC">
                              <w:rPr>
                                <w:rFonts w:ascii="Arial Rounded MT Bold" w:hAnsi="Arial Rounded MT Bold" w:cs="Arial"/>
                                <w:color w:val="00B050"/>
                                <w:sz w:val="28"/>
                                <w:szCs w:val="28"/>
                              </w:rPr>
                              <w:t xml:space="preserve"> HUILA</w:t>
                            </w:r>
                          </w:p>
                          <w:p w14:paraId="14D8C050" w14:textId="77777777" w:rsidR="00BC5BAC" w:rsidRDefault="00BC5B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4506A" id="_x0000_s1041" type="#_x0000_t202" style="position:absolute;left:0;text-align:left;margin-left:396.35pt;margin-top:649.75pt;width:141.85pt;height:45.1pt;z-index:251908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" stroked="f">
                <v:textbox>
                  <w:txbxContent>
                    <w:p w14:paraId="14F2C131" w14:textId="77777777" w:rsidR="00BC5BAC" w:rsidRPr="00BC5BAC" w:rsidRDefault="00BC5BAC" w:rsidP="00BC5BAC">
                      <w:pPr>
                        <w:tabs>
                          <w:tab w:val="left" w:pos="2535"/>
                        </w:tabs>
                        <w:spacing w:after="0" w:line="240" w:lineRule="auto"/>
                        <w:rPr>
                          <w:rFonts w:ascii="Arial Rounded MT Bold" w:hAnsi="Arial Rounded MT Bold" w:cs="Arial"/>
                          <w:color w:val="0070C0"/>
                          <w:sz w:val="28"/>
                          <w:szCs w:val="28"/>
                        </w:rPr>
                      </w:pPr>
                      <w:r w:rsidRPr="00BC5BAC">
                        <w:rPr>
                          <w:rFonts w:ascii="Arial" w:hAnsi="Arial" w:cs="Arial"/>
                          <w:i/>
                        </w:rPr>
                        <w:t>Gracias por elegirnos</w:t>
                      </w:r>
                      <w:r w:rsidRPr="00BC5BAC">
                        <w:rPr>
                          <w:rFonts w:ascii="Arial" w:hAnsi="Arial" w:cs="Arial"/>
                        </w:rPr>
                        <w:t>.</w:t>
                      </w:r>
                      <w:r w:rsidRPr="00BC5BAC">
                        <w:rPr>
                          <w:rFonts w:ascii="Arial Rounded MT Bold" w:hAnsi="Arial Rounded MT Bold" w:cs="Arial"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FEA26A1" w14:textId="77777777" w:rsidR="00BC5BAC" w:rsidRPr="00BC5BAC" w:rsidRDefault="00BC5BAC" w:rsidP="00BC5BAC">
                      <w:pPr>
                        <w:tabs>
                          <w:tab w:val="left" w:pos="2535"/>
                        </w:tabs>
                        <w:spacing w:after="0" w:line="240" w:lineRule="auto"/>
                        <w:rPr>
                          <w:rFonts w:ascii="Arial Rounded MT Bold" w:hAnsi="Arial Rounded MT Bold" w:cs="Arial"/>
                          <w:color w:val="0070C0"/>
                          <w:sz w:val="24"/>
                          <w:szCs w:val="24"/>
                        </w:rPr>
                      </w:pPr>
                      <w:r w:rsidRPr="00BC5BAC">
                        <w:rPr>
                          <w:rFonts w:ascii="Arial Rounded MT Bold" w:hAnsi="Arial Rounded MT Bold" w:cs="Arial"/>
                          <w:color w:val="0070C0"/>
                          <w:sz w:val="28"/>
                          <w:szCs w:val="28"/>
                        </w:rPr>
                        <w:t xml:space="preserve">AGUAS </w:t>
                      </w:r>
                      <w:r w:rsidRPr="00BC5BAC">
                        <w:rPr>
                          <w:rFonts w:ascii="Arial Rounded MT Bold" w:hAnsi="Arial Rounded MT Bold" w:cs="Arial"/>
                          <w:color w:val="00B050"/>
                        </w:rPr>
                        <w:t>DEL</w:t>
                      </w:r>
                      <w:r w:rsidRPr="00BC5BAC">
                        <w:rPr>
                          <w:rFonts w:ascii="Arial Rounded MT Bold" w:hAnsi="Arial Rounded MT Bold" w:cs="Arial"/>
                          <w:color w:val="00B050"/>
                          <w:sz w:val="28"/>
                          <w:szCs w:val="28"/>
                        </w:rPr>
                        <w:t xml:space="preserve"> HUILA</w:t>
                      </w:r>
                    </w:p>
                    <w:p w14:paraId="14D8C050" w14:textId="77777777" w:rsidR="00BC5BAC" w:rsidRDefault="00BC5BAC"/>
                  </w:txbxContent>
                </v:textbox>
                <w10:wrap type="square" anchorx="margin"/>
              </v:shape>
            </w:pict>
          </mc:Fallback>
        </mc:AlternateContent>
      </w:r>
      <w:r w:rsidR="00BC5BAC" w:rsidRPr="000B1E56">
        <w:rPr>
          <w:noProof/>
          <w:sz w:val="16"/>
          <w:szCs w:val="16"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448832" behindDoc="0" locked="0" layoutInCell="1" allowOverlap="1" wp14:anchorId="7A63013E" wp14:editId="7F14FD2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990975" cy="1404620"/>
                <wp:effectExtent l="0" t="0" r="952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41B32" w14:textId="77777777" w:rsidR="000B1E56" w:rsidRPr="000B1E56" w:rsidRDefault="000B1E56" w:rsidP="00BC5BAC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0B1E56">
                              <w:rPr>
                                <w:rFonts w:ascii="Arial Rounded MT Bold" w:hAnsi="Arial Rounded MT Bold"/>
                                <w:color w:val="00B050"/>
                                <w:sz w:val="28"/>
                                <w:szCs w:val="28"/>
                              </w:rPr>
                              <w:t>DEBERES</w:t>
                            </w:r>
                            <w:r>
                              <w:rPr>
                                <w:rFonts w:ascii="Arial Rounded MT Bold" w:hAnsi="Arial Rounded MT Bold"/>
                                <w:color w:val="00B050"/>
                                <w:sz w:val="28"/>
                                <w:szCs w:val="28"/>
                              </w:rPr>
                              <w:t xml:space="preserve"> DE LOS </w:t>
                            </w:r>
                            <w:r w:rsidR="004C55B2">
                              <w:rPr>
                                <w:rFonts w:ascii="Arial Rounded MT Bold" w:hAnsi="Arial Rounded MT Bold"/>
                                <w:color w:val="00B050"/>
                                <w:sz w:val="28"/>
                                <w:szCs w:val="28"/>
                              </w:rPr>
                              <w:t xml:space="preserve">  USUARIOS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63013E" id="_x0000_s1042" type="#_x0000_t202" style="position:absolute;left:0;text-align:left;margin-left:263.05pt;margin-top:.45pt;width:314.25pt;height:110.6pt;z-index:2514488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" stroked="f">
                <v:textbox style="mso-fit-shape-to-text:t">
                  <w:txbxContent>
                    <w:p w14:paraId="46341B32" w14:textId="77777777" w:rsidR="000B1E56" w:rsidRPr="000B1E56" w:rsidRDefault="000B1E56" w:rsidP="00BC5BAC">
                      <w:pPr>
                        <w:jc w:val="center"/>
                        <w:rPr>
                          <w:rFonts w:ascii="Arial Rounded MT Bold" w:hAnsi="Arial Rounded MT Bold"/>
                          <w:color w:val="00B050"/>
                          <w:sz w:val="28"/>
                          <w:szCs w:val="28"/>
                        </w:rPr>
                      </w:pPr>
                      <w:r w:rsidRPr="000B1E56">
                        <w:rPr>
                          <w:rFonts w:ascii="Arial Rounded MT Bold" w:hAnsi="Arial Rounded MT Bold"/>
                          <w:color w:val="00B050"/>
                          <w:sz w:val="28"/>
                          <w:szCs w:val="28"/>
                        </w:rPr>
                        <w:t>DEBERES</w:t>
                      </w:r>
                      <w:r>
                        <w:rPr>
                          <w:rFonts w:ascii="Arial Rounded MT Bold" w:hAnsi="Arial Rounded MT Bold"/>
                          <w:color w:val="00B050"/>
                          <w:sz w:val="28"/>
                          <w:szCs w:val="28"/>
                        </w:rPr>
                        <w:t xml:space="preserve"> DE LOS </w:t>
                      </w:r>
                      <w:r w:rsidR="004C55B2">
                        <w:rPr>
                          <w:rFonts w:ascii="Arial Rounded MT Bold" w:hAnsi="Arial Rounded MT Bold"/>
                          <w:color w:val="00B050"/>
                          <w:sz w:val="28"/>
                          <w:szCs w:val="28"/>
                        </w:rPr>
                        <w:t xml:space="preserve">  USUARIOS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7CAD">
        <w:rPr>
          <w:noProof/>
          <w:sz w:val="16"/>
          <w:szCs w:val="16"/>
          <w:lang w:val="es-CO" w:eastAsia="es-CO"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 wp14:anchorId="05EE0FC8" wp14:editId="4B120798">
                <wp:simplePos x="0" y="0"/>
                <wp:positionH relativeFrom="column">
                  <wp:posOffset>4637357</wp:posOffset>
                </wp:positionH>
                <wp:positionV relativeFrom="paragraph">
                  <wp:posOffset>2571191</wp:posOffset>
                </wp:positionV>
                <wp:extent cx="2511188" cy="1446663"/>
                <wp:effectExtent l="19050" t="0" r="22860" b="20320"/>
                <wp:wrapNone/>
                <wp:docPr id="11" name="Hexágon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1188" cy="1446663"/>
                        </a:xfrm>
                        <a:prstGeom prst="hexagon">
                          <a:avLst/>
                        </a:prstGeom>
                        <a:solidFill>
                          <a:srgbClr val="E8824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5984A5" w14:textId="77777777" w:rsidR="009C16DF" w:rsidRPr="00797CAD" w:rsidRDefault="008D2BBE" w:rsidP="00B7343D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7CAD">
                              <w:rPr>
                                <w:rFonts w:ascii="Arial" w:hAnsi="Arial" w:cs="Arial"/>
                              </w:rPr>
                              <w:t>Dar aviso a las personas prestadoras del servicio público acueducto, alcantarillado y/o de aseo de los cambios en la destinación del inmueble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E0FC8" id="Hexágono 11" o:spid="_x0000_s1043" type="#_x0000_t9" style="position:absolute;left:0;text-align:left;margin-left:365.15pt;margin-top:202.45pt;width:197.75pt;height:113.9pt;z-index: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" adj="3111" fillcolor="#e8824a" strokecolor="#243255 [1604]" strokeweight="1pt">
                <v:textbox>
                  <w:txbxContent>
                    <w:p w14:paraId="445984A5" w14:textId="77777777" w:rsidR="009C16DF" w:rsidRPr="00797CAD" w:rsidRDefault="008D2BBE" w:rsidP="00B7343D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7CAD">
                        <w:rPr>
                          <w:rFonts w:ascii="Arial" w:hAnsi="Arial" w:cs="Arial"/>
                        </w:rPr>
                        <w:t>Dar aviso a las personas prestadoras del servicio público acueducto, alcantarillado y/o de aseo de los cambios en la destinación del inmueble</w:t>
                      </w:r>
                    </w:p>
                  </w:txbxContent>
                </v:textbox>
              </v:shape>
            </w:pict>
          </mc:Fallback>
        </mc:AlternateContent>
      </w:r>
      <w:r w:rsidR="003D69A6"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E65F0D5" wp14:editId="37D4F897">
                <wp:simplePos x="0" y="0"/>
                <wp:positionH relativeFrom="column">
                  <wp:posOffset>1123950</wp:posOffset>
                </wp:positionH>
                <wp:positionV relativeFrom="paragraph">
                  <wp:posOffset>-9369425</wp:posOffset>
                </wp:positionV>
                <wp:extent cx="5483225" cy="6242685"/>
                <wp:effectExtent l="19050" t="0" r="22225" b="24765"/>
                <wp:wrapNone/>
                <wp:docPr id="13" name="Grupo 13" descr="Imagen de portada en primera pág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83225" cy="6242685"/>
                          <a:chOff x="-423306" y="89798"/>
                          <a:chExt cx="5589137" cy="6368692"/>
                        </a:xfrm>
                      </wpg:grpSpPr>
                      <wps:wsp>
                        <wps:cNvPr id="25" name="Hexágono 25"/>
                        <wps:cNvSpPr/>
                        <wps:spPr>
                          <a:xfrm>
                            <a:off x="0" y="4762500"/>
                            <a:ext cx="1706880" cy="1471599"/>
                          </a:xfrm>
                          <a:prstGeom prst="hexagon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FD5C7F" w14:textId="77777777" w:rsidR="005C5BF6" w:rsidRDefault="005C5BF6" w:rsidP="005C5BF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Hexágono 26"/>
                        <wps:cNvSpPr/>
                        <wps:spPr>
                          <a:xfrm>
                            <a:off x="822960" y="5676900"/>
                            <a:ext cx="906780" cy="781590"/>
                          </a:xfrm>
                          <a:prstGeom prst="hexagon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Hexágono 23"/>
                        <wps:cNvSpPr/>
                        <wps:spPr>
                          <a:xfrm>
                            <a:off x="1170513" y="89798"/>
                            <a:ext cx="3995318" cy="3444240"/>
                          </a:xfrm>
                          <a:prstGeom prst="hexagon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Hexágono 20"/>
                        <wps:cNvSpPr/>
                        <wps:spPr>
                          <a:xfrm>
                            <a:off x="-423306" y="89798"/>
                            <a:ext cx="3995318" cy="3444240"/>
                          </a:xfrm>
                          <a:prstGeom prst="hexagon">
                            <a:avLst/>
                          </a:prstGeom>
                          <a:ln/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65F0D5" id="Grupo 13" o:spid="_x0000_s1044" alt="Imagen de portada en primera página" style="position:absolute;left:0;text-align:left;margin-left:88.5pt;margin-top:-737.75pt;width:431.75pt;height:491.55pt;z-index:251658240;mso-width-relative:margin;mso-height-relative:margin" coordorigin="-4233,897" coordsize="55891,63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">
                <o:lock v:ext="edit" aspectratio="t"/>
                <v:shape id="Hexágono 25" o:spid="_x0000_s1045" type="#_x0000_t9" style="position:absolute;top:47625;width:17068;height:14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" adj="4656" fillcolor="white [3201]" strokecolor="#629dd1 [3205]" strokeweight="1pt">
                  <v:textbox>
                    <w:txbxContent>
                      <w:p w14:paraId="6EFD5C7F" w14:textId="77777777" w:rsidR="005C5BF6" w:rsidRDefault="005C5BF6" w:rsidP="005C5BF6">
                        <w:pPr>
                          <w:jc w:val="center"/>
                        </w:pPr>
                      </w:p>
                    </w:txbxContent>
                  </v:textbox>
                </v:shape>
                <v:shape id="Hexágono 26" o:spid="_x0000_s1046" type="#_x0000_t9" style="position:absolute;left:8229;top:56769;width:9068;height:7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" adj="4654" filled="f" strokecolor="black [3213]" strokeweight="1pt"/>
                <v:shape id="Hexágono 23" o:spid="_x0000_s1047" type="#_x0000_t9" style="position:absolute;left:11705;top:897;width:39953;height:34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" adj="4655" fillcolor="white [3201]" strokecolor="#4a66ac [3204]" strokeweight="1pt"/>
                <v:shape id="Hexágono 20" o:spid="_x0000_s1048" type="#_x0000_t9" style="position:absolute;left:-4233;top:897;width:39953;height:34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" adj="4655" fillcolor="#91c0c9 [2168]" strokecolor="#5aa2ae [3208]" strokeweight=".5pt">
                  <v:fill color2="#79b3bd [2616]" rotate="t" colors="0 #afcdd3;.5 #a1c5cc;1 #91bec7" focus="100%" type="gradient">
                    <o:fill v:ext="view" type="gradientUnscaled"/>
                  </v:fill>
                </v:shape>
              </v:group>
            </w:pict>
          </mc:Fallback>
        </mc:AlternateContent>
      </w:r>
      <w:r w:rsidR="00B2121A" w:rsidRPr="004B754E">
        <w:rPr>
          <w:rFonts w:ascii="Arial Rounded MT Bold" w:hAnsi="Arial Rounded MT Bold" w:cs="Arial"/>
          <w:color w:val="0070C0"/>
        </w:rPr>
        <w:t>:</w:t>
      </w:r>
      <w:r w:rsidR="00B2121A" w:rsidRPr="004B754E">
        <w:rPr>
          <w:rFonts w:ascii="Arial" w:hAnsi="Arial" w:cs="Arial"/>
          <w:color w:val="0070C0"/>
        </w:rPr>
        <w:t xml:space="preserve"> </w:t>
      </w:r>
    </w:p>
    <w:sectPr w:rsidR="00D71130" w:rsidRPr="00B74785" w:rsidSect="009A0C4C">
      <w:headerReference w:type="default" r:id="rId22"/>
      <w:footerReference w:type="default" r:id="rId23"/>
      <w:pgSz w:w="11906" w:h="16838" w:code="9"/>
      <w:pgMar w:top="720" w:right="360" w:bottom="576" w:left="36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8429C" w14:textId="77777777" w:rsidR="00D65D07" w:rsidRDefault="00D65D07" w:rsidP="00614DF7">
      <w:pPr>
        <w:spacing w:after="0" w:line="240" w:lineRule="auto"/>
      </w:pPr>
      <w:r>
        <w:separator/>
      </w:r>
    </w:p>
  </w:endnote>
  <w:endnote w:type="continuationSeparator" w:id="0">
    <w:p w14:paraId="5BE9EC87" w14:textId="77777777" w:rsidR="00D65D07" w:rsidRDefault="00D65D07" w:rsidP="00614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8A2D" w14:textId="77777777" w:rsidR="00022D05" w:rsidRPr="00022D05" w:rsidRDefault="00022D05" w:rsidP="000F2133">
    <w:pPr>
      <w:pStyle w:val="Encabezado"/>
      <w:jc w:val="center"/>
      <w:rPr>
        <w:rFonts w:ascii="Arial" w:hAnsi="Arial" w:cs="Arial"/>
        <w:sz w:val="16"/>
        <w:szCs w:val="16"/>
      </w:rPr>
    </w:pPr>
    <w:r w:rsidRPr="00022D05">
      <w:rPr>
        <w:rFonts w:ascii="Arial" w:hAnsi="Arial" w:cs="Arial"/>
        <w:sz w:val="16"/>
        <w:szCs w:val="16"/>
      </w:rPr>
      <w:t>Servicio al Ciudadano Municipio de Neiva (Huila)</w:t>
    </w:r>
  </w:p>
  <w:p w14:paraId="0C98E02E" w14:textId="76ECFE01" w:rsidR="00022D05" w:rsidRPr="00022D05" w:rsidRDefault="00022D05" w:rsidP="000F2133">
    <w:pPr>
      <w:pStyle w:val="Encabezado"/>
      <w:jc w:val="center"/>
      <w:rPr>
        <w:rFonts w:ascii="Arial" w:hAnsi="Arial" w:cs="Arial"/>
        <w:sz w:val="16"/>
        <w:szCs w:val="16"/>
      </w:rPr>
    </w:pPr>
    <w:r w:rsidRPr="00022D05">
      <w:rPr>
        <w:rFonts w:ascii="Arial" w:hAnsi="Arial" w:cs="Arial"/>
        <w:sz w:val="16"/>
        <w:szCs w:val="16"/>
      </w:rPr>
      <w:t>En la Calle 21 No. 1C-17-Tel (8) 8753181</w:t>
    </w:r>
  </w:p>
  <w:p w14:paraId="5FDCF3B0" w14:textId="77777777" w:rsidR="00022D05" w:rsidRPr="00022D05" w:rsidRDefault="00022D05" w:rsidP="000F2133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022D05">
      <w:rPr>
        <w:rFonts w:ascii="Arial" w:hAnsi="Arial" w:cs="Arial"/>
        <w:sz w:val="16"/>
        <w:szCs w:val="16"/>
      </w:rPr>
      <w:t xml:space="preserve">Página Web: </w:t>
    </w:r>
    <w:hyperlink r:id="rId1" w:history="1">
      <w:r w:rsidRPr="00022D05">
        <w:rPr>
          <w:rStyle w:val="Hipervnculo"/>
          <w:rFonts w:ascii="Arial" w:hAnsi="Arial" w:cs="Arial"/>
          <w:sz w:val="16"/>
          <w:szCs w:val="16"/>
        </w:rPr>
        <w:t>www.aguasdelhuila.gov.co</w:t>
      </w:r>
    </w:hyperlink>
  </w:p>
  <w:p w14:paraId="3A7DA2DF" w14:textId="77777777" w:rsidR="00022D05" w:rsidRDefault="00022D05" w:rsidP="000F2133">
    <w:pPr>
      <w:spacing w:after="0" w:line="240" w:lineRule="auto"/>
      <w:jc w:val="center"/>
    </w:pPr>
    <w:r w:rsidRPr="00022D05">
      <w:rPr>
        <w:rFonts w:ascii="Arial" w:hAnsi="Arial" w:cs="Arial"/>
        <w:sz w:val="16"/>
        <w:szCs w:val="16"/>
      </w:rPr>
      <w:t xml:space="preserve">E-mail: </w:t>
    </w:r>
    <w:hyperlink r:id="rId2" w:history="1">
      <w:r w:rsidRPr="00885DD2">
        <w:rPr>
          <w:rStyle w:val="Hipervnculo"/>
          <w:rFonts w:ascii="Arial" w:hAnsi="Arial" w:cs="Arial"/>
          <w:sz w:val="16"/>
          <w:szCs w:val="16"/>
        </w:rPr>
        <w:t>info@aguasdelhuila.gov.co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12519" w14:textId="77777777" w:rsidR="00D65D07" w:rsidRDefault="00D65D07" w:rsidP="00614DF7">
      <w:pPr>
        <w:spacing w:after="0" w:line="240" w:lineRule="auto"/>
      </w:pPr>
      <w:r>
        <w:separator/>
      </w:r>
    </w:p>
  </w:footnote>
  <w:footnote w:type="continuationSeparator" w:id="0">
    <w:p w14:paraId="037FB9C9" w14:textId="77777777" w:rsidR="00D65D07" w:rsidRDefault="00D65D07" w:rsidP="00614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6C9BE" w14:textId="4E51AEC8" w:rsidR="00B74785" w:rsidRDefault="00961300">
    <w:pPr>
      <w:pStyle w:val="Encabezado"/>
    </w:pPr>
    <w:r>
      <w:rPr>
        <w:noProof/>
      </w:rPr>
      <w:drawing>
        <wp:anchor distT="0" distB="0" distL="114300" distR="114300" simplePos="0" relativeHeight="251450880" behindDoc="0" locked="0" layoutInCell="1" allowOverlap="1" wp14:anchorId="441BEA2A" wp14:editId="0517CBA1">
          <wp:simplePos x="0" y="0"/>
          <wp:positionH relativeFrom="column">
            <wp:posOffset>5956935</wp:posOffset>
          </wp:positionH>
          <wp:positionV relativeFrom="paragraph">
            <wp:posOffset>-346075</wp:posOffset>
          </wp:positionV>
          <wp:extent cx="825500" cy="784860"/>
          <wp:effectExtent l="0" t="0" r="0" b="0"/>
          <wp:wrapSquare wrapText="bothSides"/>
          <wp:docPr id="864541499" name="Imagen 2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541499" name="Imagen 22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0" cy="7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C63FF5" w14:textId="2B1C8659" w:rsidR="00022D05" w:rsidRDefault="000F2133">
    <w:pPr>
      <w:pStyle w:val="Encabezado"/>
    </w:pPr>
    <w:r>
      <w:t xml:space="preserve">            </w:t>
    </w:r>
  </w:p>
  <w:p w14:paraId="73909436" w14:textId="77777777" w:rsidR="00B74785" w:rsidRDefault="00B747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5ADF"/>
      </v:shape>
    </w:pict>
  </w:numPicBullet>
  <w:abstractNum w:abstractNumId="0" w15:restartNumberingAfterBreak="0">
    <w:nsid w:val="06AA5098"/>
    <w:multiLevelType w:val="hybridMultilevel"/>
    <w:tmpl w:val="99AC0060"/>
    <w:lvl w:ilvl="0" w:tplc="040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E7A144F"/>
    <w:multiLevelType w:val="hybridMultilevel"/>
    <w:tmpl w:val="31480982"/>
    <w:lvl w:ilvl="0" w:tplc="2E086A7C">
      <w:start w:val="1"/>
      <w:numFmt w:val="bullet"/>
      <w:pStyle w:val="TDC2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36987"/>
    <w:multiLevelType w:val="hybridMultilevel"/>
    <w:tmpl w:val="00BEDFD4"/>
    <w:lvl w:ilvl="0" w:tplc="590481A0">
      <w:start w:val="1"/>
      <w:numFmt w:val="bullet"/>
      <w:pStyle w:val="TDC1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916E9"/>
    <w:multiLevelType w:val="hybridMultilevel"/>
    <w:tmpl w:val="09F68FBA"/>
    <w:lvl w:ilvl="0" w:tplc="040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3A157E26"/>
    <w:multiLevelType w:val="hybridMultilevel"/>
    <w:tmpl w:val="A8A66E8C"/>
    <w:lvl w:ilvl="0" w:tplc="4D6EED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62A32"/>
    <w:multiLevelType w:val="hybridMultilevel"/>
    <w:tmpl w:val="0D34DD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7006A"/>
    <w:multiLevelType w:val="hybridMultilevel"/>
    <w:tmpl w:val="184462E6"/>
    <w:lvl w:ilvl="0" w:tplc="B060EC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F40FF"/>
    <w:multiLevelType w:val="hybridMultilevel"/>
    <w:tmpl w:val="744AB3E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0061F7"/>
    <w:multiLevelType w:val="hybridMultilevel"/>
    <w:tmpl w:val="F3102E78"/>
    <w:lvl w:ilvl="0" w:tplc="3CE80740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048419">
    <w:abstractNumId w:val="2"/>
  </w:num>
  <w:num w:numId="2" w16cid:durableId="1583369316">
    <w:abstractNumId w:val="6"/>
  </w:num>
  <w:num w:numId="3" w16cid:durableId="1748577249">
    <w:abstractNumId w:val="8"/>
  </w:num>
  <w:num w:numId="4" w16cid:durableId="170532681">
    <w:abstractNumId w:val="5"/>
  </w:num>
  <w:num w:numId="5" w16cid:durableId="1158421700">
    <w:abstractNumId w:val="1"/>
  </w:num>
  <w:num w:numId="6" w16cid:durableId="450516821">
    <w:abstractNumId w:val="4"/>
  </w:num>
  <w:num w:numId="7" w16cid:durableId="1868254074">
    <w:abstractNumId w:val="7"/>
  </w:num>
  <w:num w:numId="8" w16cid:durableId="1969192006">
    <w:abstractNumId w:val="3"/>
  </w:num>
  <w:num w:numId="9" w16cid:durableId="129047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FAD"/>
    <w:rsid w:val="00010503"/>
    <w:rsid w:val="00011B82"/>
    <w:rsid w:val="00020E7D"/>
    <w:rsid w:val="00022D05"/>
    <w:rsid w:val="0007572E"/>
    <w:rsid w:val="00081E22"/>
    <w:rsid w:val="0008284F"/>
    <w:rsid w:val="000A13BF"/>
    <w:rsid w:val="000B1E56"/>
    <w:rsid w:val="000F2133"/>
    <w:rsid w:val="0019160D"/>
    <w:rsid w:val="00197567"/>
    <w:rsid w:val="001A1908"/>
    <w:rsid w:val="001B72D0"/>
    <w:rsid w:val="0020656E"/>
    <w:rsid w:val="002114B7"/>
    <w:rsid w:val="0023384A"/>
    <w:rsid w:val="0026785F"/>
    <w:rsid w:val="00294C5A"/>
    <w:rsid w:val="00296157"/>
    <w:rsid w:val="002B5E73"/>
    <w:rsid w:val="002C4B0B"/>
    <w:rsid w:val="002D412B"/>
    <w:rsid w:val="002D79CC"/>
    <w:rsid w:val="002E036E"/>
    <w:rsid w:val="00307A0A"/>
    <w:rsid w:val="00311EEE"/>
    <w:rsid w:val="00327A3D"/>
    <w:rsid w:val="003339C2"/>
    <w:rsid w:val="00337A02"/>
    <w:rsid w:val="00342E74"/>
    <w:rsid w:val="00355980"/>
    <w:rsid w:val="0037585E"/>
    <w:rsid w:val="00381A5A"/>
    <w:rsid w:val="003A6120"/>
    <w:rsid w:val="003D520D"/>
    <w:rsid w:val="003D69A6"/>
    <w:rsid w:val="003E3262"/>
    <w:rsid w:val="003E63CB"/>
    <w:rsid w:val="00411B65"/>
    <w:rsid w:val="00411CE8"/>
    <w:rsid w:val="0041539F"/>
    <w:rsid w:val="00440E6A"/>
    <w:rsid w:val="004419AE"/>
    <w:rsid w:val="00445EF6"/>
    <w:rsid w:val="00494A9D"/>
    <w:rsid w:val="004C55B2"/>
    <w:rsid w:val="00510B13"/>
    <w:rsid w:val="0051651A"/>
    <w:rsid w:val="00522B74"/>
    <w:rsid w:val="005708DD"/>
    <w:rsid w:val="005838C6"/>
    <w:rsid w:val="005A1FC5"/>
    <w:rsid w:val="005C5BF6"/>
    <w:rsid w:val="005C6597"/>
    <w:rsid w:val="00614DF7"/>
    <w:rsid w:val="0062123A"/>
    <w:rsid w:val="00621D04"/>
    <w:rsid w:val="00637EA6"/>
    <w:rsid w:val="0064561B"/>
    <w:rsid w:val="00646E75"/>
    <w:rsid w:val="0065723F"/>
    <w:rsid w:val="00682EC8"/>
    <w:rsid w:val="00686561"/>
    <w:rsid w:val="006B2591"/>
    <w:rsid w:val="006C423B"/>
    <w:rsid w:val="006F3B32"/>
    <w:rsid w:val="0070596C"/>
    <w:rsid w:val="00740066"/>
    <w:rsid w:val="0074675A"/>
    <w:rsid w:val="00752D19"/>
    <w:rsid w:val="00797CAD"/>
    <w:rsid w:val="007A2F97"/>
    <w:rsid w:val="007B6FD0"/>
    <w:rsid w:val="007E7DF4"/>
    <w:rsid w:val="00800598"/>
    <w:rsid w:val="008273A2"/>
    <w:rsid w:val="0086411D"/>
    <w:rsid w:val="00867086"/>
    <w:rsid w:val="0087004A"/>
    <w:rsid w:val="00894BB1"/>
    <w:rsid w:val="008A6506"/>
    <w:rsid w:val="008C39AB"/>
    <w:rsid w:val="008D2BBE"/>
    <w:rsid w:val="00905A89"/>
    <w:rsid w:val="009518E2"/>
    <w:rsid w:val="00961300"/>
    <w:rsid w:val="00966A3F"/>
    <w:rsid w:val="00970656"/>
    <w:rsid w:val="00974352"/>
    <w:rsid w:val="00996068"/>
    <w:rsid w:val="00996406"/>
    <w:rsid w:val="009A0C4C"/>
    <w:rsid w:val="009B4A48"/>
    <w:rsid w:val="009B4F05"/>
    <w:rsid w:val="009C16DF"/>
    <w:rsid w:val="009D1768"/>
    <w:rsid w:val="00A01FE5"/>
    <w:rsid w:val="00A1391B"/>
    <w:rsid w:val="00A16B4E"/>
    <w:rsid w:val="00A2106C"/>
    <w:rsid w:val="00A50BCD"/>
    <w:rsid w:val="00A54013"/>
    <w:rsid w:val="00A57A11"/>
    <w:rsid w:val="00A622D2"/>
    <w:rsid w:val="00A77E57"/>
    <w:rsid w:val="00A87061"/>
    <w:rsid w:val="00AD5B5F"/>
    <w:rsid w:val="00AF3967"/>
    <w:rsid w:val="00B116AB"/>
    <w:rsid w:val="00B14B89"/>
    <w:rsid w:val="00B2121A"/>
    <w:rsid w:val="00B60FAD"/>
    <w:rsid w:val="00B7343D"/>
    <w:rsid w:val="00B74785"/>
    <w:rsid w:val="00B90002"/>
    <w:rsid w:val="00BC5BAC"/>
    <w:rsid w:val="00BD056D"/>
    <w:rsid w:val="00BD3D7C"/>
    <w:rsid w:val="00BE643E"/>
    <w:rsid w:val="00C0308E"/>
    <w:rsid w:val="00C059E8"/>
    <w:rsid w:val="00C05A75"/>
    <w:rsid w:val="00C36D8A"/>
    <w:rsid w:val="00C60602"/>
    <w:rsid w:val="00C62C10"/>
    <w:rsid w:val="00C72B97"/>
    <w:rsid w:val="00C761BA"/>
    <w:rsid w:val="00C96B81"/>
    <w:rsid w:val="00CF0CE3"/>
    <w:rsid w:val="00D03397"/>
    <w:rsid w:val="00D17576"/>
    <w:rsid w:val="00D2352C"/>
    <w:rsid w:val="00D65D07"/>
    <w:rsid w:val="00D71130"/>
    <w:rsid w:val="00D71FE7"/>
    <w:rsid w:val="00DB1E3D"/>
    <w:rsid w:val="00DD298E"/>
    <w:rsid w:val="00DE222A"/>
    <w:rsid w:val="00E37CB1"/>
    <w:rsid w:val="00E5124D"/>
    <w:rsid w:val="00E519C8"/>
    <w:rsid w:val="00E55D74"/>
    <w:rsid w:val="00E73866"/>
    <w:rsid w:val="00E7666B"/>
    <w:rsid w:val="00E84BA9"/>
    <w:rsid w:val="00E85095"/>
    <w:rsid w:val="00EC025E"/>
    <w:rsid w:val="00EE674C"/>
    <w:rsid w:val="00F32221"/>
    <w:rsid w:val="00F55D8E"/>
    <w:rsid w:val="00F66EC3"/>
    <w:rsid w:val="00F82886"/>
    <w:rsid w:val="00F86647"/>
    <w:rsid w:val="00FA2819"/>
    <w:rsid w:val="00FC0C2F"/>
    <w:rsid w:val="00FE305A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7ECEC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" w:eastAsia="ja-JP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A5A"/>
  </w:style>
  <w:style w:type="paragraph" w:styleId="Ttulo1">
    <w:name w:val="heading 1"/>
    <w:basedOn w:val="Normal"/>
    <w:next w:val="Normal"/>
    <w:link w:val="Ttulo1Car"/>
    <w:uiPriority w:val="9"/>
    <w:qFormat/>
    <w:rsid w:val="00F66EC3"/>
    <w:pPr>
      <w:spacing w:line="240" w:lineRule="auto"/>
      <w:jc w:val="left"/>
      <w:outlineLvl w:val="0"/>
    </w:pPr>
    <w:rPr>
      <w:rFonts w:asciiTheme="majorHAnsi" w:hAnsiTheme="majorHAnsi"/>
      <w:b/>
      <w:caps/>
      <w:color w:val="000000" w:themeColor="text1"/>
      <w:spacing w:val="10"/>
      <w:sz w:val="52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3262"/>
    <w:pPr>
      <w:outlineLvl w:val="1"/>
    </w:pPr>
    <w:rPr>
      <w:caps/>
      <w:color w:val="629DD1" w:themeColor="accent2"/>
      <w:sz w:val="22"/>
    </w:rPr>
  </w:style>
  <w:style w:type="paragraph" w:styleId="Ttulo3">
    <w:name w:val="heading 3"/>
    <w:basedOn w:val="Normal"/>
    <w:next w:val="Normal"/>
    <w:link w:val="Ttulo3Car"/>
    <w:uiPriority w:val="9"/>
    <w:semiHidden/>
    <w:qFormat/>
    <w:rsid w:val="00C62C10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qFormat/>
    <w:rsid w:val="00C62C10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qFormat/>
    <w:rsid w:val="00C62C10"/>
    <w:pPr>
      <w:spacing w:before="200" w:after="0"/>
      <w:jc w:val="left"/>
      <w:outlineLvl w:val="4"/>
    </w:pPr>
    <w:rPr>
      <w:smallCaps/>
      <w:color w:val="3476B1" w:themeColor="accent2" w:themeShade="BF"/>
      <w:spacing w:val="10"/>
      <w:sz w:val="22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qFormat/>
    <w:rsid w:val="00C62C10"/>
    <w:pPr>
      <w:spacing w:after="0"/>
      <w:jc w:val="left"/>
      <w:outlineLvl w:val="5"/>
    </w:pPr>
    <w:rPr>
      <w:smallCaps/>
      <w:color w:val="629DD1" w:themeColor="accent2"/>
      <w:spacing w:val="5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qFormat/>
    <w:rsid w:val="00C62C10"/>
    <w:pPr>
      <w:spacing w:after="0"/>
      <w:jc w:val="left"/>
      <w:outlineLvl w:val="6"/>
    </w:pPr>
    <w:rPr>
      <w:b/>
      <w:smallCaps/>
      <w:color w:val="629DD1" w:themeColor="accent2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qFormat/>
    <w:rsid w:val="00C62C10"/>
    <w:pPr>
      <w:spacing w:after="0"/>
      <w:jc w:val="left"/>
      <w:outlineLvl w:val="7"/>
    </w:pPr>
    <w:rPr>
      <w:b/>
      <w:i/>
      <w:smallCaps/>
      <w:color w:val="3476B1" w:themeColor="accent2" w:themeShade="BF"/>
    </w:rPr>
  </w:style>
  <w:style w:type="paragraph" w:styleId="Ttulo9">
    <w:name w:val="heading 9"/>
    <w:basedOn w:val="Normal"/>
    <w:next w:val="Normal"/>
    <w:link w:val="Ttulo9Car"/>
    <w:uiPriority w:val="9"/>
    <w:semiHidden/>
    <w:qFormat/>
    <w:rsid w:val="00C62C10"/>
    <w:pPr>
      <w:spacing w:after="0"/>
      <w:jc w:val="left"/>
      <w:outlineLvl w:val="8"/>
    </w:pPr>
    <w:rPr>
      <w:b/>
      <w:i/>
      <w:smallCaps/>
      <w:color w:val="224E76" w:themeColor="accent2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sid w:val="00381A5A"/>
    <w:rPr>
      <w:smallCaps/>
      <w:spacing w:val="1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1A5A"/>
    <w:rPr>
      <w:smallCaps/>
      <w:color w:val="3476B1" w:themeColor="accent2" w:themeShade="BF"/>
      <w:spacing w:val="10"/>
      <w:sz w:val="22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F66EC3"/>
    <w:rPr>
      <w:rFonts w:asciiTheme="majorHAnsi" w:hAnsiTheme="majorHAnsi"/>
      <w:b/>
      <w:caps/>
      <w:color w:val="000000" w:themeColor="text1"/>
      <w:spacing w:val="10"/>
      <w:sz w:val="52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3E3262"/>
    <w:rPr>
      <w:caps/>
      <w:color w:val="629DD1" w:themeColor="accent2"/>
      <w:sz w:val="2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1A5A"/>
    <w:rPr>
      <w:smallCaps/>
      <w:spacing w:val="5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1A5A"/>
    <w:rPr>
      <w:smallCaps/>
      <w:color w:val="629DD1" w:themeColor="accent2"/>
      <w:spacing w:val="5"/>
      <w:sz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1A5A"/>
    <w:rPr>
      <w:b/>
      <w:smallCaps/>
      <w:color w:val="629DD1" w:themeColor="accent2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1A5A"/>
    <w:rPr>
      <w:b/>
      <w:i/>
      <w:smallCaps/>
      <w:color w:val="3476B1" w:themeColor="accent2" w:themeShade="BF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1A5A"/>
    <w:rPr>
      <w:b/>
      <w:i/>
      <w:smallCaps/>
      <w:color w:val="224E76" w:themeColor="accent2" w:themeShade="7F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62C10"/>
    <w:rPr>
      <w:b/>
      <w:bCs/>
      <w:caps/>
      <w:sz w:val="16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5723F"/>
    <w:pPr>
      <w:spacing w:after="0" w:line="240" w:lineRule="auto"/>
      <w:jc w:val="left"/>
    </w:pPr>
    <w:rPr>
      <w:rFonts w:ascii="Calibri" w:hAnsi="Calibri" w:cstheme="majorHAnsi"/>
      <w:b/>
      <w:sz w:val="56"/>
    </w:rPr>
  </w:style>
  <w:style w:type="character" w:customStyle="1" w:styleId="TtuloCar">
    <w:name w:val="Título Car"/>
    <w:basedOn w:val="Fuentedeprrafopredeter"/>
    <w:link w:val="Ttulo"/>
    <w:uiPriority w:val="10"/>
    <w:rsid w:val="0065723F"/>
    <w:rPr>
      <w:rFonts w:ascii="Calibri" w:hAnsi="Calibri" w:cstheme="majorHAnsi"/>
      <w:b/>
      <w:sz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723F"/>
    <w:pPr>
      <w:spacing w:line="240" w:lineRule="auto"/>
      <w:jc w:val="left"/>
    </w:pPr>
    <w:rPr>
      <w:caps/>
      <w:smallCaps/>
      <w:color w:val="3476B1" w:themeColor="accent2" w:themeShade="BF"/>
      <w:sz w:val="40"/>
    </w:rPr>
  </w:style>
  <w:style w:type="character" w:customStyle="1" w:styleId="SubttuloCar">
    <w:name w:val="Subtítulo Car"/>
    <w:basedOn w:val="Fuentedeprrafopredeter"/>
    <w:link w:val="Subttulo"/>
    <w:uiPriority w:val="11"/>
    <w:rsid w:val="0065723F"/>
    <w:rPr>
      <w:caps/>
      <w:smallCaps/>
      <w:color w:val="3476B1" w:themeColor="accent2" w:themeShade="BF"/>
      <w:sz w:val="40"/>
    </w:rPr>
  </w:style>
  <w:style w:type="character" w:styleId="Fuerte">
    <w:name w:val="Strong"/>
    <w:uiPriority w:val="22"/>
    <w:semiHidden/>
    <w:rsid w:val="00C62C10"/>
    <w:rPr>
      <w:b/>
      <w:color w:val="629DD1" w:themeColor="accent2"/>
    </w:rPr>
  </w:style>
  <w:style w:type="character" w:styleId="nfasis">
    <w:name w:val="Emphasis"/>
    <w:uiPriority w:val="20"/>
    <w:semiHidden/>
    <w:rsid w:val="00C62C10"/>
    <w:rPr>
      <w:b/>
      <w:i/>
      <w:spacing w:val="10"/>
    </w:rPr>
  </w:style>
  <w:style w:type="paragraph" w:styleId="Sinespaciado">
    <w:name w:val="No Spacing"/>
    <w:basedOn w:val="Normal"/>
    <w:link w:val="SinespaciadoCar"/>
    <w:uiPriority w:val="1"/>
    <w:qFormat/>
    <w:rsid w:val="00C62C10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C62C10"/>
  </w:style>
  <w:style w:type="paragraph" w:styleId="Prrafodelista">
    <w:name w:val="List Paragraph"/>
    <w:basedOn w:val="Normal"/>
    <w:link w:val="PrrafodelistaCar"/>
    <w:uiPriority w:val="34"/>
    <w:qFormat/>
    <w:rsid w:val="00C62C10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semiHidden/>
    <w:qFormat/>
    <w:rsid w:val="00C62C10"/>
    <w:rPr>
      <w:i/>
    </w:rPr>
  </w:style>
  <w:style w:type="character" w:customStyle="1" w:styleId="CitaCar">
    <w:name w:val="Cita Car"/>
    <w:basedOn w:val="Fuentedeprrafopredeter"/>
    <w:link w:val="Cita"/>
    <w:uiPriority w:val="29"/>
    <w:semiHidden/>
    <w:rsid w:val="00381A5A"/>
    <w:rPr>
      <w:i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rsid w:val="00C62C10"/>
    <w:pPr>
      <w:pBdr>
        <w:top w:val="single" w:sz="8" w:space="10" w:color="3476B1" w:themeColor="accent2" w:themeShade="BF"/>
        <w:left w:val="single" w:sz="8" w:space="10" w:color="3476B1" w:themeColor="accent2" w:themeShade="BF"/>
        <w:bottom w:val="single" w:sz="8" w:space="10" w:color="3476B1" w:themeColor="accent2" w:themeShade="BF"/>
        <w:right w:val="single" w:sz="8" w:space="10" w:color="3476B1" w:themeColor="accent2" w:themeShade="BF"/>
      </w:pBdr>
      <w:shd w:val="clear" w:color="auto" w:fill="629DD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C36D8A"/>
    <w:rPr>
      <w:b/>
      <w:i/>
      <w:color w:val="FFFFFF" w:themeColor="background1"/>
      <w:shd w:val="clear" w:color="auto" w:fill="629DD1" w:themeFill="accent2"/>
    </w:rPr>
  </w:style>
  <w:style w:type="character" w:styleId="nfasissutil">
    <w:name w:val="Subtle Emphasis"/>
    <w:uiPriority w:val="19"/>
    <w:semiHidden/>
    <w:rsid w:val="00C62C10"/>
    <w:rPr>
      <w:i/>
    </w:rPr>
  </w:style>
  <w:style w:type="character" w:styleId="nfasisintenso">
    <w:name w:val="Intense Emphasis"/>
    <w:uiPriority w:val="21"/>
    <w:semiHidden/>
    <w:rsid w:val="00C62C10"/>
    <w:rPr>
      <w:b/>
      <w:i/>
      <w:color w:val="629DD1" w:themeColor="accent2"/>
      <w:spacing w:val="10"/>
    </w:rPr>
  </w:style>
  <w:style w:type="character" w:styleId="Referenciasutil">
    <w:name w:val="Subtle Reference"/>
    <w:uiPriority w:val="31"/>
    <w:semiHidden/>
    <w:rsid w:val="00C62C10"/>
    <w:rPr>
      <w:b/>
    </w:rPr>
  </w:style>
  <w:style w:type="character" w:styleId="Referenciaintensa">
    <w:name w:val="Intense Reference"/>
    <w:uiPriority w:val="32"/>
    <w:semiHidden/>
    <w:rsid w:val="00C62C10"/>
    <w:rPr>
      <w:b/>
      <w:bCs/>
      <w:smallCaps/>
      <w:spacing w:val="5"/>
      <w:sz w:val="22"/>
      <w:szCs w:val="22"/>
      <w:u w:val="single"/>
    </w:rPr>
  </w:style>
  <w:style w:type="character" w:styleId="Ttulodellibro">
    <w:name w:val="Book Title"/>
    <w:uiPriority w:val="33"/>
    <w:semiHidden/>
    <w:rsid w:val="00C62C1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62C10"/>
    <w:pPr>
      <w:outlineLvl w:val="9"/>
    </w:pPr>
  </w:style>
  <w:style w:type="paragraph" w:customStyle="1" w:styleId="Nombrepersonal">
    <w:name w:val="Nombre personal"/>
    <w:basedOn w:val="Ttulo"/>
    <w:semiHidden/>
    <w:rsid w:val="00C62C10"/>
    <w:rPr>
      <w:b w:val="0"/>
      <w:caps/>
      <w:color w:val="000000"/>
      <w:sz w:val="28"/>
      <w:szCs w:val="28"/>
    </w:rPr>
  </w:style>
  <w:style w:type="paragraph" w:customStyle="1" w:styleId="Ttulodelaleyenda">
    <w:name w:val="Título de la leyenda"/>
    <w:basedOn w:val="Normal"/>
    <w:semiHidden/>
    <w:rsid w:val="00C62C10"/>
    <w:pPr>
      <w:spacing w:after="120" w:line="312" w:lineRule="auto"/>
    </w:pPr>
    <w:rPr>
      <w:rFonts w:asciiTheme="majorHAnsi" w:eastAsiaTheme="minorHAnsi" w:hAnsiTheme="majorHAnsi"/>
      <w:color w:val="1E5E9F" w:themeColor="accent3" w:themeShade="BF"/>
      <w:szCs w:val="22"/>
    </w:rPr>
  </w:style>
  <w:style w:type="paragraph" w:customStyle="1" w:styleId="Direccin3">
    <w:name w:val="Dirección 3"/>
    <w:basedOn w:val="Subttulo"/>
    <w:link w:val="Carcterdedireccin3"/>
    <w:semiHidden/>
    <w:rsid w:val="00C62C10"/>
    <w:pPr>
      <w:spacing w:after="0"/>
      <w:jc w:val="center"/>
    </w:pPr>
  </w:style>
  <w:style w:type="character" w:customStyle="1" w:styleId="Carcterdedireccin3">
    <w:name w:val="Carácter de dirección 3"/>
    <w:basedOn w:val="SubttuloCar"/>
    <w:link w:val="Direccin3"/>
    <w:semiHidden/>
    <w:rsid w:val="00C36D8A"/>
    <w:rPr>
      <w:caps/>
      <w:smallCaps/>
      <w:color w:val="3476B1" w:themeColor="accent2" w:themeShade="BF"/>
      <w:sz w:val="40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62C1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62C10"/>
    <w:rPr>
      <w:rFonts w:ascii="Century Gothic" w:hAnsi="Century Gothic"/>
      <w:sz w:val="21"/>
    </w:rPr>
  </w:style>
  <w:style w:type="paragraph" w:styleId="TDC1">
    <w:name w:val="toc 1"/>
    <w:basedOn w:val="Normal"/>
    <w:next w:val="Normal"/>
    <w:autoRedefine/>
    <w:uiPriority w:val="39"/>
    <w:rsid w:val="00A77E57"/>
    <w:pPr>
      <w:framePr w:hSpace="141" w:wrap="around" w:hAnchor="margin" w:y="-720"/>
      <w:numPr>
        <w:numId w:val="1"/>
      </w:numPr>
      <w:pBdr>
        <w:top w:val="single" w:sz="12" w:space="1" w:color="629DD1" w:themeColor="accent2"/>
      </w:pBdr>
      <w:spacing w:after="0" w:line="240" w:lineRule="auto"/>
      <w:jc w:val="left"/>
    </w:pPr>
    <w:rPr>
      <w:rFonts w:ascii="Arial" w:hAnsi="Arial" w:cs="Arial"/>
    </w:rPr>
  </w:style>
  <w:style w:type="paragraph" w:styleId="TDC2">
    <w:name w:val="toc 2"/>
    <w:basedOn w:val="Normal"/>
    <w:next w:val="Normal"/>
    <w:autoRedefine/>
    <w:uiPriority w:val="39"/>
    <w:rsid w:val="00BC5BAC"/>
    <w:pPr>
      <w:numPr>
        <w:numId w:val="5"/>
      </w:numPr>
      <w:spacing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C36D8A"/>
    <w:rPr>
      <w:color w:val="808080"/>
    </w:rPr>
  </w:style>
  <w:style w:type="paragraph" w:customStyle="1" w:styleId="Imagen">
    <w:name w:val="Imagen"/>
    <w:basedOn w:val="Normal"/>
    <w:qFormat/>
    <w:rsid w:val="00F86647"/>
    <w:pPr>
      <w:spacing w:after="0" w:line="240" w:lineRule="auto"/>
      <w:ind w:left="-216"/>
    </w:pPr>
    <w:rPr>
      <w:noProof/>
    </w:rPr>
  </w:style>
  <w:style w:type="paragraph" w:styleId="Encabezado">
    <w:name w:val="header"/>
    <w:basedOn w:val="Normal"/>
    <w:link w:val="EncabezadoCar"/>
    <w:uiPriority w:val="99"/>
    <w:semiHidden/>
    <w:rsid w:val="00614D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14DF7"/>
  </w:style>
  <w:style w:type="paragraph" w:styleId="Piedepgina">
    <w:name w:val="footer"/>
    <w:basedOn w:val="Normal"/>
    <w:link w:val="PiedepginaCar"/>
    <w:uiPriority w:val="99"/>
    <w:unhideWhenUsed/>
    <w:rsid w:val="00614D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4DF7"/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A77E57"/>
  </w:style>
  <w:style w:type="character" w:styleId="Hipervnculo">
    <w:name w:val="Hyperlink"/>
    <w:uiPriority w:val="99"/>
    <w:unhideWhenUsed/>
    <w:rsid w:val="00B2121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905A89"/>
    <w:pPr>
      <w:spacing w:after="0" w:line="240" w:lineRule="auto"/>
      <w:jc w:val="left"/>
    </w:pPr>
    <w:rPr>
      <w:rFonts w:ascii="Calibri" w:eastAsia="Calibri" w:hAnsi="Calibri" w:cs="Times New Roman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F2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2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6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0" Type="http://schemas.openxmlformats.org/officeDocument/2006/relationships/hyperlink" Target="mailto:info@aguasdelhuila.gov.co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://www.aguasdelhuila.gov.co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guasdelhuila.gov.co" TargetMode="External"/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Plantillas\Bolet&#237;n%20de%20noticias%20de%20arquitectura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Custom 16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2025-10-21T00:00:00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7" ma:contentTypeDescription="Create a new document." ma:contentTypeScope="" ma:versionID="71aff31462b4074963b8c698d1c1c68f">
  <xsd:schema xmlns:xsd="http://www.w3.org/2001/XMLSchema" xmlns:xs="http://www.w3.org/2001/XMLSchema" xmlns:p="http://schemas.microsoft.com/office/2006/metadata/properties" xmlns:ns2="6dc4bcd6-49db-4c07-9060-8acfc67cef9f" xmlns:ns3="fb0879af-3eba-417a-a55a-ffe6dcd6ca77" targetNamespace="http://schemas.microsoft.com/office/2006/metadata/properties" ma:root="true" ma:fieldsID="e3831fb232ece3fdb834cba9867a0e69" ns2:_="" ns3:_=""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161522-059A-42AA-83AC-4A5DFF1CE7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8BFBD1-E885-4C9E-9451-46C62F4BD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BD0346-88E4-424F-BEBA-85538153DD7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214E212-8C63-402E-BC69-0C32A3762B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Boletín de noticias de arquitectura</Template>
  <TotalTime>0</TotalTime>
  <Pages>3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2019-09-20T14:37:00Z</dcterms:created>
  <dcterms:modified xsi:type="dcterms:W3CDTF">2026-06-25T15:27:00Z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